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76D60" w:rsidTr="005677B5">
        <w:trPr>
          <w:trHeight w:val="4101"/>
        </w:trPr>
        <w:tc>
          <w:tcPr>
            <w:tcW w:w="3487" w:type="dxa"/>
          </w:tcPr>
          <w:p w:rsidR="00B8219B" w:rsidRPr="00E83266" w:rsidRDefault="00B8219B" w:rsidP="00B8219B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 w:rsidR="001123C0">
              <w:rPr>
                <w:rFonts w:ascii="Comic Sans MS" w:hAnsi="Comic Sans MS"/>
                <w:sz w:val="24"/>
                <w:szCs w:val="24"/>
              </w:rPr>
              <w:t>6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 w:rsidR="001123C0">
              <w:rPr>
                <w:rFonts w:ascii="Comic Sans MS" w:hAnsi="Comic Sans MS"/>
                <w:sz w:val="24"/>
                <w:szCs w:val="24"/>
              </w:rPr>
              <w:t>3</w:t>
            </w:r>
            <w:r w:rsidR="00CD33D6">
              <w:rPr>
                <w:rFonts w:ascii="Comic Sans MS" w:hAnsi="Comic Sans MS"/>
                <w:sz w:val="24"/>
                <w:szCs w:val="24"/>
              </w:rPr>
              <w:t>1</w:t>
            </w:r>
            <w:r>
              <w:rPr>
                <w:rFonts w:ascii="Comic Sans MS" w:hAnsi="Comic Sans MS"/>
                <w:sz w:val="24"/>
                <w:szCs w:val="24"/>
              </w:rPr>
              <w:t>.3.23</w:t>
            </w:r>
          </w:p>
          <w:p w:rsidR="00165804" w:rsidRDefault="00165804" w:rsidP="00165804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 xml:space="preserve">Alternative pronunciation of </w:t>
            </w:r>
            <w:r>
              <w:rPr>
                <w:rFonts w:ascii="Comic Sans MS" w:hAnsi="Comic Sans MS"/>
                <w:color w:val="FF0000"/>
              </w:rPr>
              <w:t xml:space="preserve">   </w:t>
            </w:r>
            <w:r w:rsidR="00CD33D6">
              <w:rPr>
                <w:rFonts w:ascii="Comic Sans MS" w:hAnsi="Comic Sans MS"/>
                <w:color w:val="FF0000"/>
              </w:rPr>
              <w:t>g</w:t>
            </w:r>
            <w:r w:rsidRPr="00A54376">
              <w:rPr>
                <w:rFonts w:ascii="Comic Sans MS" w:hAnsi="Comic Sans MS"/>
                <w:color w:val="FF0000"/>
              </w:rPr>
              <w:t xml:space="preserve"> graphemes</w:t>
            </w:r>
          </w:p>
          <w:p w:rsidR="00165804" w:rsidRDefault="009A011D" w:rsidP="00165804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 xml:space="preserve">Tricky words </w:t>
            </w:r>
          </w:p>
          <w:p w:rsidR="00165804" w:rsidRDefault="00165804" w:rsidP="00165804">
            <w:pPr>
              <w:jc w:val="center"/>
              <w:rPr>
                <w:rFonts w:ascii="Comic Sans MS" w:hAnsi="Comic Sans MS"/>
              </w:rPr>
            </w:pPr>
          </w:p>
          <w:p w:rsidR="00CD33D6" w:rsidRPr="004B03B4" w:rsidRDefault="00CD33D6" w:rsidP="004B03B4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4B03B4">
              <w:rPr>
                <w:rFonts w:ascii="Comic Sans MS" w:hAnsi="Comic Sans MS"/>
                <w:sz w:val="28"/>
                <w:szCs w:val="28"/>
              </w:rPr>
              <w:t>g</w:t>
            </w:r>
            <w:r w:rsidRPr="004B03B4">
              <w:rPr>
                <w:rFonts w:ascii="Comic Sans MS" w:hAnsi="Comic Sans MS"/>
                <w:sz w:val="28"/>
                <w:szCs w:val="28"/>
              </w:rPr>
              <w:t>em</w:t>
            </w:r>
            <w:r w:rsidRPr="004B03B4">
              <w:rPr>
                <w:rFonts w:ascii="Comic Sans MS" w:hAnsi="Comic Sans MS"/>
                <w:sz w:val="28"/>
                <w:szCs w:val="28"/>
              </w:rPr>
              <w:t xml:space="preserve">                    giant</w:t>
            </w:r>
          </w:p>
          <w:p w:rsidR="00CD33D6" w:rsidRPr="004B03B4" w:rsidRDefault="00CD33D6" w:rsidP="004B03B4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4B03B4">
              <w:rPr>
                <w:rFonts w:ascii="Comic Sans MS" w:hAnsi="Comic Sans MS"/>
                <w:sz w:val="28"/>
                <w:szCs w:val="28"/>
              </w:rPr>
              <w:t>gent</w:t>
            </w:r>
            <w:r w:rsidRPr="004B03B4">
              <w:rPr>
                <w:rFonts w:ascii="Comic Sans MS" w:hAnsi="Comic Sans MS"/>
                <w:sz w:val="28"/>
                <w:szCs w:val="28"/>
              </w:rPr>
              <w:t xml:space="preserve">                  danger</w:t>
            </w:r>
          </w:p>
          <w:p w:rsidR="00CD33D6" w:rsidRPr="004B03B4" w:rsidRDefault="00CD33D6" w:rsidP="004B03B4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4B03B4">
              <w:rPr>
                <w:rFonts w:ascii="Comic Sans MS" w:hAnsi="Comic Sans MS"/>
                <w:sz w:val="28"/>
                <w:szCs w:val="28"/>
              </w:rPr>
              <w:t>ginger</w:t>
            </w:r>
            <w:r w:rsidRPr="004B03B4">
              <w:rPr>
                <w:rFonts w:ascii="Comic Sans MS" w:hAnsi="Comic Sans MS"/>
                <w:sz w:val="28"/>
                <w:szCs w:val="28"/>
              </w:rPr>
              <w:t xml:space="preserve">               gel</w:t>
            </w:r>
          </w:p>
          <w:p w:rsidR="00CD33D6" w:rsidRPr="004B03B4" w:rsidRDefault="00CD33D6" w:rsidP="004B03B4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4B03B4">
              <w:rPr>
                <w:rFonts w:ascii="Comic Sans MS" w:hAnsi="Comic Sans MS"/>
                <w:sz w:val="28"/>
                <w:szCs w:val="28"/>
              </w:rPr>
              <w:t>germ</w:t>
            </w:r>
            <w:r w:rsidRPr="004B03B4">
              <w:rPr>
                <w:rFonts w:ascii="Comic Sans MS" w:hAnsi="Comic Sans MS"/>
                <w:sz w:val="28"/>
                <w:szCs w:val="28"/>
              </w:rPr>
              <w:t xml:space="preserve">                age</w:t>
            </w:r>
          </w:p>
          <w:p w:rsidR="000C4A9F" w:rsidRPr="004B03B4" w:rsidRDefault="00CD33D6" w:rsidP="004B03B4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4B03B4">
              <w:rPr>
                <w:rFonts w:ascii="Comic Sans MS" w:hAnsi="Comic Sans MS"/>
                <w:sz w:val="28"/>
                <w:szCs w:val="28"/>
              </w:rPr>
              <w:t>magic</w:t>
            </w:r>
            <w:r w:rsidRPr="004B03B4">
              <w:rPr>
                <w:rFonts w:ascii="Comic Sans MS" w:hAnsi="Comic Sans MS"/>
                <w:sz w:val="28"/>
                <w:szCs w:val="28"/>
              </w:rPr>
              <w:t xml:space="preserve">                huge</w:t>
            </w:r>
          </w:p>
          <w:p w:rsidR="001123C0" w:rsidRPr="00D552C4" w:rsidRDefault="001123C0" w:rsidP="00B8219B">
            <w:pPr>
              <w:spacing w:line="360" w:lineRule="auto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3487" w:type="dxa"/>
          </w:tcPr>
          <w:p w:rsidR="004B03B4" w:rsidRPr="00E83266" w:rsidRDefault="004B03B4" w:rsidP="004B03B4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31.3.23</w:t>
            </w:r>
          </w:p>
          <w:p w:rsidR="004B03B4" w:rsidRDefault="004B03B4" w:rsidP="004B03B4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 xml:space="preserve">Alternative pronunciation of </w:t>
            </w:r>
            <w:r>
              <w:rPr>
                <w:rFonts w:ascii="Comic Sans MS" w:hAnsi="Comic Sans MS"/>
                <w:color w:val="FF0000"/>
              </w:rPr>
              <w:t xml:space="preserve">   g</w:t>
            </w:r>
            <w:r w:rsidRPr="00A54376">
              <w:rPr>
                <w:rFonts w:ascii="Comic Sans MS" w:hAnsi="Comic Sans MS"/>
                <w:color w:val="FF0000"/>
              </w:rPr>
              <w:t xml:space="preserve"> graphemes</w:t>
            </w:r>
          </w:p>
          <w:p w:rsidR="004B03B4" w:rsidRDefault="004B03B4" w:rsidP="004B03B4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 xml:space="preserve">Tricky words </w:t>
            </w:r>
          </w:p>
          <w:p w:rsidR="004B03B4" w:rsidRDefault="004B03B4" w:rsidP="004B03B4">
            <w:pPr>
              <w:jc w:val="center"/>
              <w:rPr>
                <w:rFonts w:ascii="Comic Sans MS" w:hAnsi="Comic Sans MS"/>
              </w:rPr>
            </w:pPr>
          </w:p>
          <w:p w:rsidR="004B03B4" w:rsidRPr="004B03B4" w:rsidRDefault="004B03B4" w:rsidP="004B03B4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4B03B4">
              <w:rPr>
                <w:rFonts w:ascii="Comic Sans MS" w:hAnsi="Comic Sans MS"/>
                <w:sz w:val="28"/>
                <w:szCs w:val="28"/>
              </w:rPr>
              <w:t>gem                    giant</w:t>
            </w:r>
          </w:p>
          <w:p w:rsidR="004B03B4" w:rsidRPr="004B03B4" w:rsidRDefault="004B03B4" w:rsidP="004B03B4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4B03B4">
              <w:rPr>
                <w:rFonts w:ascii="Comic Sans MS" w:hAnsi="Comic Sans MS"/>
                <w:sz w:val="28"/>
                <w:szCs w:val="28"/>
              </w:rPr>
              <w:t>gent                  danger</w:t>
            </w:r>
          </w:p>
          <w:p w:rsidR="004B03B4" w:rsidRPr="004B03B4" w:rsidRDefault="004B03B4" w:rsidP="004B03B4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4B03B4">
              <w:rPr>
                <w:rFonts w:ascii="Comic Sans MS" w:hAnsi="Comic Sans MS"/>
                <w:sz w:val="28"/>
                <w:szCs w:val="28"/>
              </w:rPr>
              <w:t>ginger               gel</w:t>
            </w:r>
          </w:p>
          <w:p w:rsidR="004B03B4" w:rsidRPr="004B03B4" w:rsidRDefault="004B03B4" w:rsidP="004B03B4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4B03B4">
              <w:rPr>
                <w:rFonts w:ascii="Comic Sans MS" w:hAnsi="Comic Sans MS"/>
                <w:sz w:val="28"/>
                <w:szCs w:val="28"/>
              </w:rPr>
              <w:t>germ                age</w:t>
            </w:r>
          </w:p>
          <w:p w:rsidR="001123C0" w:rsidRPr="00934069" w:rsidRDefault="004B03B4" w:rsidP="004B03B4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4B03B4">
              <w:rPr>
                <w:rFonts w:ascii="Comic Sans MS" w:hAnsi="Comic Sans MS"/>
                <w:sz w:val="28"/>
                <w:szCs w:val="28"/>
              </w:rPr>
              <w:t>magic                huge</w:t>
            </w:r>
          </w:p>
        </w:tc>
        <w:tc>
          <w:tcPr>
            <w:tcW w:w="3487" w:type="dxa"/>
          </w:tcPr>
          <w:p w:rsidR="004B03B4" w:rsidRPr="00E83266" w:rsidRDefault="004B03B4" w:rsidP="004B03B4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31.3.23</w:t>
            </w:r>
          </w:p>
          <w:p w:rsidR="004B03B4" w:rsidRDefault="004B03B4" w:rsidP="004B03B4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 xml:space="preserve">Alternative pronunciation of </w:t>
            </w:r>
            <w:r>
              <w:rPr>
                <w:rFonts w:ascii="Comic Sans MS" w:hAnsi="Comic Sans MS"/>
                <w:color w:val="FF0000"/>
              </w:rPr>
              <w:t xml:space="preserve">   g</w:t>
            </w:r>
            <w:r w:rsidRPr="00A54376">
              <w:rPr>
                <w:rFonts w:ascii="Comic Sans MS" w:hAnsi="Comic Sans MS"/>
                <w:color w:val="FF0000"/>
              </w:rPr>
              <w:t xml:space="preserve"> graphemes</w:t>
            </w:r>
          </w:p>
          <w:p w:rsidR="004B03B4" w:rsidRDefault="004B03B4" w:rsidP="004B03B4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 xml:space="preserve">Tricky words </w:t>
            </w:r>
          </w:p>
          <w:p w:rsidR="004B03B4" w:rsidRDefault="004B03B4" w:rsidP="004B03B4">
            <w:pPr>
              <w:jc w:val="center"/>
              <w:rPr>
                <w:rFonts w:ascii="Comic Sans MS" w:hAnsi="Comic Sans MS"/>
              </w:rPr>
            </w:pPr>
          </w:p>
          <w:p w:rsidR="004B03B4" w:rsidRPr="004B03B4" w:rsidRDefault="004B03B4" w:rsidP="004B03B4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4B03B4">
              <w:rPr>
                <w:rFonts w:ascii="Comic Sans MS" w:hAnsi="Comic Sans MS"/>
                <w:sz w:val="28"/>
                <w:szCs w:val="28"/>
              </w:rPr>
              <w:t>gem                    giant</w:t>
            </w:r>
          </w:p>
          <w:p w:rsidR="004B03B4" w:rsidRPr="004B03B4" w:rsidRDefault="004B03B4" w:rsidP="004B03B4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4B03B4">
              <w:rPr>
                <w:rFonts w:ascii="Comic Sans MS" w:hAnsi="Comic Sans MS"/>
                <w:sz w:val="28"/>
                <w:szCs w:val="28"/>
              </w:rPr>
              <w:t>gent                  danger</w:t>
            </w:r>
          </w:p>
          <w:p w:rsidR="004B03B4" w:rsidRPr="004B03B4" w:rsidRDefault="004B03B4" w:rsidP="004B03B4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4B03B4">
              <w:rPr>
                <w:rFonts w:ascii="Comic Sans MS" w:hAnsi="Comic Sans MS"/>
                <w:sz w:val="28"/>
                <w:szCs w:val="28"/>
              </w:rPr>
              <w:t>ginger               gel</w:t>
            </w:r>
          </w:p>
          <w:p w:rsidR="004B03B4" w:rsidRPr="004B03B4" w:rsidRDefault="004B03B4" w:rsidP="004B03B4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4B03B4">
              <w:rPr>
                <w:rFonts w:ascii="Comic Sans MS" w:hAnsi="Comic Sans MS"/>
                <w:sz w:val="28"/>
                <w:szCs w:val="28"/>
              </w:rPr>
              <w:t>germ                age</w:t>
            </w:r>
          </w:p>
          <w:p w:rsidR="00721144" w:rsidRPr="002B2625" w:rsidRDefault="004B03B4" w:rsidP="004B03B4">
            <w:pPr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4B03B4">
              <w:rPr>
                <w:rFonts w:ascii="Comic Sans MS" w:hAnsi="Comic Sans MS"/>
                <w:sz w:val="28"/>
                <w:szCs w:val="28"/>
              </w:rPr>
              <w:t>magic                huge</w:t>
            </w:r>
          </w:p>
        </w:tc>
        <w:tc>
          <w:tcPr>
            <w:tcW w:w="3487" w:type="dxa"/>
          </w:tcPr>
          <w:p w:rsidR="004B03B4" w:rsidRPr="00E83266" w:rsidRDefault="004B03B4" w:rsidP="004B03B4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31.3.23</w:t>
            </w:r>
          </w:p>
          <w:p w:rsidR="004B03B4" w:rsidRDefault="004B03B4" w:rsidP="004B03B4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 xml:space="preserve">Alternative pronunciation of </w:t>
            </w:r>
            <w:r>
              <w:rPr>
                <w:rFonts w:ascii="Comic Sans MS" w:hAnsi="Comic Sans MS"/>
                <w:color w:val="FF0000"/>
              </w:rPr>
              <w:t xml:space="preserve">   g</w:t>
            </w:r>
            <w:r w:rsidRPr="00A54376">
              <w:rPr>
                <w:rFonts w:ascii="Comic Sans MS" w:hAnsi="Comic Sans MS"/>
                <w:color w:val="FF0000"/>
              </w:rPr>
              <w:t xml:space="preserve"> graphemes</w:t>
            </w:r>
          </w:p>
          <w:p w:rsidR="004B03B4" w:rsidRDefault="004B03B4" w:rsidP="004B03B4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 xml:space="preserve">Tricky words </w:t>
            </w:r>
          </w:p>
          <w:p w:rsidR="004B03B4" w:rsidRDefault="004B03B4" w:rsidP="004B03B4">
            <w:pPr>
              <w:jc w:val="center"/>
              <w:rPr>
                <w:rFonts w:ascii="Comic Sans MS" w:hAnsi="Comic Sans MS"/>
              </w:rPr>
            </w:pPr>
          </w:p>
          <w:p w:rsidR="004B03B4" w:rsidRPr="004B03B4" w:rsidRDefault="004B03B4" w:rsidP="004B03B4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4B03B4">
              <w:rPr>
                <w:rFonts w:ascii="Comic Sans MS" w:hAnsi="Comic Sans MS"/>
                <w:sz w:val="28"/>
                <w:szCs w:val="28"/>
              </w:rPr>
              <w:t>gem                    giant</w:t>
            </w:r>
          </w:p>
          <w:p w:rsidR="004B03B4" w:rsidRPr="004B03B4" w:rsidRDefault="004B03B4" w:rsidP="004B03B4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4B03B4">
              <w:rPr>
                <w:rFonts w:ascii="Comic Sans MS" w:hAnsi="Comic Sans MS"/>
                <w:sz w:val="28"/>
                <w:szCs w:val="28"/>
              </w:rPr>
              <w:t>gent                  danger</w:t>
            </w:r>
          </w:p>
          <w:p w:rsidR="004B03B4" w:rsidRPr="004B03B4" w:rsidRDefault="004B03B4" w:rsidP="004B03B4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4B03B4">
              <w:rPr>
                <w:rFonts w:ascii="Comic Sans MS" w:hAnsi="Comic Sans MS"/>
                <w:sz w:val="28"/>
                <w:szCs w:val="28"/>
              </w:rPr>
              <w:t>ginger               gel</w:t>
            </w:r>
          </w:p>
          <w:p w:rsidR="004B03B4" w:rsidRPr="004B03B4" w:rsidRDefault="004B03B4" w:rsidP="004B03B4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4B03B4">
              <w:rPr>
                <w:rFonts w:ascii="Comic Sans MS" w:hAnsi="Comic Sans MS"/>
                <w:sz w:val="28"/>
                <w:szCs w:val="28"/>
              </w:rPr>
              <w:t>germ                age</w:t>
            </w:r>
          </w:p>
          <w:p w:rsidR="00721144" w:rsidRPr="002B2625" w:rsidRDefault="004B03B4" w:rsidP="004B03B4">
            <w:pPr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4B03B4">
              <w:rPr>
                <w:rFonts w:ascii="Comic Sans MS" w:hAnsi="Comic Sans MS"/>
                <w:sz w:val="28"/>
                <w:szCs w:val="28"/>
              </w:rPr>
              <w:t>magic                huge</w:t>
            </w:r>
          </w:p>
        </w:tc>
      </w:tr>
      <w:tr w:rsidR="00176D60" w:rsidTr="000C4A9F">
        <w:trPr>
          <w:trHeight w:val="3818"/>
        </w:trPr>
        <w:tc>
          <w:tcPr>
            <w:tcW w:w="3487" w:type="dxa"/>
          </w:tcPr>
          <w:p w:rsidR="00721144" w:rsidRDefault="00721144" w:rsidP="000C4A9F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4B03B4" w:rsidRPr="00E83266" w:rsidRDefault="004B03B4" w:rsidP="004B03B4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31.3.23</w:t>
            </w:r>
          </w:p>
          <w:p w:rsidR="004B03B4" w:rsidRDefault="004B03B4" w:rsidP="004B03B4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 xml:space="preserve">Alternative pronunciation of </w:t>
            </w:r>
            <w:r>
              <w:rPr>
                <w:rFonts w:ascii="Comic Sans MS" w:hAnsi="Comic Sans MS"/>
                <w:color w:val="FF0000"/>
              </w:rPr>
              <w:t xml:space="preserve">   g</w:t>
            </w:r>
            <w:r w:rsidRPr="00A54376">
              <w:rPr>
                <w:rFonts w:ascii="Comic Sans MS" w:hAnsi="Comic Sans MS"/>
                <w:color w:val="FF0000"/>
              </w:rPr>
              <w:t xml:space="preserve"> graphemes</w:t>
            </w:r>
          </w:p>
          <w:p w:rsidR="004B03B4" w:rsidRDefault="004B03B4" w:rsidP="004B03B4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 xml:space="preserve">Tricky words </w:t>
            </w:r>
          </w:p>
          <w:p w:rsidR="004B03B4" w:rsidRDefault="004B03B4" w:rsidP="004B03B4">
            <w:pPr>
              <w:jc w:val="center"/>
              <w:rPr>
                <w:rFonts w:ascii="Comic Sans MS" w:hAnsi="Comic Sans MS"/>
              </w:rPr>
            </w:pPr>
          </w:p>
          <w:p w:rsidR="004B03B4" w:rsidRPr="004B03B4" w:rsidRDefault="004B03B4" w:rsidP="004B03B4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4B03B4">
              <w:rPr>
                <w:rFonts w:ascii="Comic Sans MS" w:hAnsi="Comic Sans MS"/>
                <w:sz w:val="28"/>
                <w:szCs w:val="28"/>
              </w:rPr>
              <w:t>gem                    giant</w:t>
            </w:r>
          </w:p>
          <w:p w:rsidR="004B03B4" w:rsidRPr="004B03B4" w:rsidRDefault="004B03B4" w:rsidP="004B03B4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4B03B4">
              <w:rPr>
                <w:rFonts w:ascii="Comic Sans MS" w:hAnsi="Comic Sans MS"/>
                <w:sz w:val="28"/>
                <w:szCs w:val="28"/>
              </w:rPr>
              <w:t>gent                  danger</w:t>
            </w:r>
          </w:p>
          <w:p w:rsidR="004B03B4" w:rsidRPr="004B03B4" w:rsidRDefault="004B03B4" w:rsidP="004B03B4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4B03B4">
              <w:rPr>
                <w:rFonts w:ascii="Comic Sans MS" w:hAnsi="Comic Sans MS"/>
                <w:sz w:val="28"/>
                <w:szCs w:val="28"/>
              </w:rPr>
              <w:t>ginger               gel</w:t>
            </w:r>
          </w:p>
          <w:p w:rsidR="004B03B4" w:rsidRPr="004B03B4" w:rsidRDefault="004B03B4" w:rsidP="004B03B4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4B03B4">
              <w:rPr>
                <w:rFonts w:ascii="Comic Sans MS" w:hAnsi="Comic Sans MS"/>
                <w:sz w:val="28"/>
                <w:szCs w:val="28"/>
              </w:rPr>
              <w:t>germ                age</w:t>
            </w:r>
          </w:p>
          <w:p w:rsidR="001123C0" w:rsidRPr="00CA77CF" w:rsidRDefault="004B03B4" w:rsidP="004B03B4">
            <w:pPr>
              <w:rPr>
                <w:rFonts w:ascii="Comic Sans MS" w:hAnsi="Comic Sans MS"/>
                <w:sz w:val="32"/>
                <w:szCs w:val="32"/>
              </w:rPr>
            </w:pPr>
            <w:r w:rsidRPr="004B03B4">
              <w:rPr>
                <w:rFonts w:ascii="Comic Sans MS" w:hAnsi="Comic Sans MS"/>
                <w:sz w:val="28"/>
                <w:szCs w:val="28"/>
              </w:rPr>
              <w:t>magic                huge</w:t>
            </w:r>
            <w:bookmarkStart w:id="0" w:name="_GoBack"/>
            <w:bookmarkEnd w:id="0"/>
          </w:p>
        </w:tc>
        <w:tc>
          <w:tcPr>
            <w:tcW w:w="3487" w:type="dxa"/>
          </w:tcPr>
          <w:p w:rsidR="00721144" w:rsidRPr="002B2625" w:rsidRDefault="00721144" w:rsidP="00B8219B">
            <w:pPr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</w:tc>
        <w:tc>
          <w:tcPr>
            <w:tcW w:w="3487" w:type="dxa"/>
          </w:tcPr>
          <w:p w:rsidR="00721144" w:rsidRPr="004B37AE" w:rsidRDefault="00721144" w:rsidP="00B8219B">
            <w:pPr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</w:tc>
        <w:tc>
          <w:tcPr>
            <w:tcW w:w="3487" w:type="dxa"/>
          </w:tcPr>
          <w:p w:rsidR="00721144" w:rsidRDefault="00721144" w:rsidP="00B8219B"/>
        </w:tc>
      </w:tr>
    </w:tbl>
    <w:p w:rsidR="00814FEA" w:rsidRDefault="004B03B4"/>
    <w:p w:rsidR="00303DDC" w:rsidRDefault="00303DDC"/>
    <w:p w:rsidR="00303DDC" w:rsidRDefault="00303DDC"/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0A6C60"/>
    <w:rsid w:val="000C4A9F"/>
    <w:rsid w:val="001123C0"/>
    <w:rsid w:val="00165804"/>
    <w:rsid w:val="00176D60"/>
    <w:rsid w:val="00291F9E"/>
    <w:rsid w:val="002B2625"/>
    <w:rsid w:val="00303DDC"/>
    <w:rsid w:val="0037573C"/>
    <w:rsid w:val="003952A9"/>
    <w:rsid w:val="003B236A"/>
    <w:rsid w:val="003E6FA8"/>
    <w:rsid w:val="003F4C34"/>
    <w:rsid w:val="00435484"/>
    <w:rsid w:val="004B03B4"/>
    <w:rsid w:val="004B37AE"/>
    <w:rsid w:val="005677B5"/>
    <w:rsid w:val="0057394C"/>
    <w:rsid w:val="00574C64"/>
    <w:rsid w:val="00651859"/>
    <w:rsid w:val="006C30C8"/>
    <w:rsid w:val="006C4C84"/>
    <w:rsid w:val="00710BF3"/>
    <w:rsid w:val="007177A8"/>
    <w:rsid w:val="00721144"/>
    <w:rsid w:val="0074277F"/>
    <w:rsid w:val="0089032A"/>
    <w:rsid w:val="008A7BF1"/>
    <w:rsid w:val="00934069"/>
    <w:rsid w:val="00962DB5"/>
    <w:rsid w:val="00962DE8"/>
    <w:rsid w:val="009A011D"/>
    <w:rsid w:val="009F57A4"/>
    <w:rsid w:val="00AA50D6"/>
    <w:rsid w:val="00B30E46"/>
    <w:rsid w:val="00B8219B"/>
    <w:rsid w:val="00B94A08"/>
    <w:rsid w:val="00BD4C7B"/>
    <w:rsid w:val="00C07CEA"/>
    <w:rsid w:val="00CA77CF"/>
    <w:rsid w:val="00CD33D6"/>
    <w:rsid w:val="00D21D8C"/>
    <w:rsid w:val="00D54B24"/>
    <w:rsid w:val="00D552C4"/>
    <w:rsid w:val="00DB1291"/>
    <w:rsid w:val="00E83266"/>
    <w:rsid w:val="00EE4705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7E7F4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F56CFF17</Template>
  <TotalTime>4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4</cp:revision>
  <cp:lastPrinted>2023-03-02T11:33:00Z</cp:lastPrinted>
  <dcterms:created xsi:type="dcterms:W3CDTF">2023-03-30T14:54:00Z</dcterms:created>
  <dcterms:modified xsi:type="dcterms:W3CDTF">2023-03-30T14:57:00Z</dcterms:modified>
</cp:coreProperties>
</file>