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D552C4"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D552C4"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D552C4" w:rsidRDefault="00D552C4" w:rsidP="00C2081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words</w:t>
            </w:r>
            <w:r w:rsidR="00962DE8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C2081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</w:t>
            </w:r>
            <w:proofErr w:type="gramEnd"/>
            <w:r w:rsidR="00C20815">
              <w:rPr>
                <w:rFonts w:ascii="Comic Sans MS" w:hAnsi="Comic Sans MS"/>
                <w:color w:val="FF0000"/>
                <w:sz w:val="24"/>
                <w:szCs w:val="24"/>
              </w:rPr>
              <w:t xml:space="preserve"> tricky words</w:t>
            </w:r>
          </w:p>
          <w:p w:rsidR="00D552C4" w:rsidRPr="00C20815" w:rsidRDefault="00D552C4" w:rsidP="00962DE8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his</w:t>
            </w:r>
            <w:r w:rsidR="00C20815" w:rsidRPr="00C20815">
              <w:rPr>
                <w:rFonts w:ascii="Comic Sans MS" w:hAnsi="Comic Sans MS"/>
                <w:sz w:val="36"/>
                <w:szCs w:val="36"/>
              </w:rPr>
              <w:t xml:space="preserve">    said</w:t>
            </w:r>
          </w:p>
          <w:p w:rsidR="00D552C4" w:rsidRPr="00C20815" w:rsidRDefault="00C20815" w:rsidP="00C20815">
            <w:pPr>
              <w:spacing w:line="360" w:lineRule="auto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          </w:t>
            </w:r>
            <w:r w:rsidR="00D552C4" w:rsidRPr="00C20815">
              <w:rPr>
                <w:rFonts w:ascii="Comic Sans MS" w:hAnsi="Comic Sans MS"/>
                <w:sz w:val="36"/>
                <w:szCs w:val="36"/>
              </w:rPr>
              <w:t>has</w:t>
            </w:r>
            <w:r w:rsidRPr="00C20815">
              <w:rPr>
                <w:rFonts w:ascii="Comic Sans MS" w:hAnsi="Comic Sans MS"/>
                <w:sz w:val="36"/>
                <w:szCs w:val="36"/>
              </w:rPr>
              <w:t xml:space="preserve">   so</w:t>
            </w:r>
          </w:p>
          <w:p w:rsidR="00D552C4" w:rsidRPr="00C20815" w:rsidRDefault="00D552C4" w:rsidP="00962DE8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</w:t>
            </w:r>
            <w:r w:rsidR="00C20815" w:rsidRPr="00C20815">
              <w:rPr>
                <w:rFonts w:ascii="Comic Sans MS" w:hAnsi="Comic Sans MS"/>
                <w:sz w:val="36"/>
                <w:szCs w:val="36"/>
              </w:rPr>
              <w:t xml:space="preserve">   have </w:t>
            </w:r>
          </w:p>
          <w:p w:rsidR="00D552C4" w:rsidRPr="00C20815" w:rsidRDefault="00D552C4" w:rsidP="00962DE8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your</w:t>
            </w:r>
            <w:r w:rsidR="00C20815" w:rsidRPr="00C20815">
              <w:rPr>
                <w:rFonts w:ascii="Comic Sans MS" w:hAnsi="Comic Sans MS"/>
                <w:sz w:val="36"/>
                <w:szCs w:val="36"/>
              </w:rPr>
              <w:t xml:space="preserve">   like</w:t>
            </w:r>
          </w:p>
          <w:p w:rsidR="00962DE8" w:rsidRPr="00D552C4" w:rsidRDefault="00D552C4" w:rsidP="00D552C4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they</w:t>
            </w:r>
            <w:r w:rsidR="00C20815" w:rsidRPr="00C20815">
              <w:rPr>
                <w:rFonts w:ascii="Comic Sans MS" w:hAnsi="Comic Sans MS"/>
                <w:sz w:val="36"/>
                <w:szCs w:val="36"/>
              </w:rPr>
              <w:t xml:space="preserve">   with</w:t>
            </w:r>
          </w:p>
        </w:tc>
        <w:tc>
          <w:tcPr>
            <w:tcW w:w="3487" w:type="dxa"/>
          </w:tcPr>
          <w:p w:rsidR="00C20815" w:rsidRPr="00E83266" w:rsidRDefault="00C20815" w:rsidP="00C2081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C20815" w:rsidRDefault="00C20815" w:rsidP="00C2081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tricky words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his    said</w:t>
            </w:r>
          </w:p>
          <w:p w:rsidR="00C20815" w:rsidRPr="00C20815" w:rsidRDefault="00C20815" w:rsidP="00C20815">
            <w:pPr>
              <w:spacing w:line="360" w:lineRule="auto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</w:t>
            </w:r>
            <w:r w:rsidRPr="00C20815">
              <w:rPr>
                <w:rFonts w:ascii="Comic Sans MS" w:hAnsi="Comic Sans MS"/>
                <w:sz w:val="36"/>
                <w:szCs w:val="36"/>
              </w:rPr>
              <w:t xml:space="preserve"> has   so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you   have 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your   like</w:t>
            </w:r>
          </w:p>
          <w:p w:rsidR="00721144" w:rsidRPr="00934069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they   with</w:t>
            </w:r>
          </w:p>
        </w:tc>
        <w:tc>
          <w:tcPr>
            <w:tcW w:w="3487" w:type="dxa"/>
          </w:tcPr>
          <w:p w:rsidR="00C20815" w:rsidRPr="00E83266" w:rsidRDefault="00C20815" w:rsidP="00C2081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C20815" w:rsidRDefault="00C20815" w:rsidP="00C2081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tricky words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his    said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  <w:r w:rsidRPr="00C20815">
              <w:rPr>
                <w:rFonts w:ascii="Comic Sans MS" w:hAnsi="Comic Sans MS"/>
                <w:sz w:val="36"/>
                <w:szCs w:val="36"/>
              </w:rPr>
              <w:t>has   so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you   have 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your   like</w:t>
            </w:r>
          </w:p>
          <w:p w:rsidR="00721144" w:rsidRPr="002B2625" w:rsidRDefault="00C20815" w:rsidP="00C20815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they   with</w:t>
            </w:r>
          </w:p>
        </w:tc>
        <w:tc>
          <w:tcPr>
            <w:tcW w:w="3487" w:type="dxa"/>
          </w:tcPr>
          <w:p w:rsidR="00C20815" w:rsidRPr="00E83266" w:rsidRDefault="00C20815" w:rsidP="00C2081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C20815" w:rsidRDefault="00C20815" w:rsidP="00C2081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tricky words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his    said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has   so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you   have 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your   like</w:t>
            </w:r>
          </w:p>
          <w:p w:rsidR="00721144" w:rsidRPr="002B2625" w:rsidRDefault="00C20815" w:rsidP="00C20815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they   with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C20815" w:rsidRDefault="00C20815" w:rsidP="00C2081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C20815" w:rsidRPr="00E83266" w:rsidRDefault="00C20815" w:rsidP="00C2081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C20815" w:rsidRDefault="00C20815" w:rsidP="00C2081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tricky words</w:t>
            </w:r>
          </w:p>
          <w:p w:rsid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his    said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has   so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you   have 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your   like</w:t>
            </w:r>
          </w:p>
          <w:p w:rsidR="00721144" w:rsidRPr="00CA77CF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they   with</w:t>
            </w:r>
          </w:p>
        </w:tc>
        <w:tc>
          <w:tcPr>
            <w:tcW w:w="3487" w:type="dxa"/>
          </w:tcPr>
          <w:p w:rsidR="00721144" w:rsidRDefault="00721144" w:rsidP="00962DE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C20815" w:rsidRPr="00E83266" w:rsidRDefault="00C20815" w:rsidP="00C2081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C20815" w:rsidRDefault="00C20815" w:rsidP="00C2081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tricky words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his    said</w:t>
            </w:r>
          </w:p>
          <w:p w:rsidR="00C20815" w:rsidRPr="00C20815" w:rsidRDefault="00C20815" w:rsidP="00C20815">
            <w:pPr>
              <w:spacing w:line="360" w:lineRule="auto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</w:t>
            </w:r>
            <w:r w:rsidRPr="00C20815">
              <w:rPr>
                <w:rFonts w:ascii="Comic Sans MS" w:hAnsi="Comic Sans MS"/>
                <w:sz w:val="36"/>
                <w:szCs w:val="36"/>
              </w:rPr>
              <w:t>has   so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you   have 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your   like</w:t>
            </w:r>
          </w:p>
          <w:p w:rsidR="00C20815" w:rsidRPr="002B2625" w:rsidRDefault="00C20815" w:rsidP="00C20815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they   with</w:t>
            </w:r>
          </w:p>
        </w:tc>
        <w:tc>
          <w:tcPr>
            <w:tcW w:w="3487" w:type="dxa"/>
          </w:tcPr>
          <w:p w:rsidR="00721144" w:rsidRDefault="00721144" w:rsidP="00962DE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  <w:p w:rsidR="00C20815" w:rsidRPr="00E83266" w:rsidRDefault="00C20815" w:rsidP="00C2081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C20815" w:rsidRDefault="00C20815" w:rsidP="00C2081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tricky words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his    said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 has   so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you   have 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your   like</w:t>
            </w:r>
          </w:p>
          <w:p w:rsidR="00C20815" w:rsidRPr="004B37AE" w:rsidRDefault="00C20815" w:rsidP="00C20815">
            <w:pPr>
              <w:spacing w:line="360" w:lineRule="auto"/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they   with</w:t>
            </w:r>
          </w:p>
        </w:tc>
        <w:tc>
          <w:tcPr>
            <w:tcW w:w="3487" w:type="dxa"/>
          </w:tcPr>
          <w:p w:rsidR="00721144" w:rsidRDefault="00721144" w:rsidP="00962DE8">
            <w:pPr>
              <w:jc w:val="center"/>
            </w:pPr>
          </w:p>
          <w:p w:rsidR="00C20815" w:rsidRPr="00E83266" w:rsidRDefault="00C20815" w:rsidP="00C20815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3.3.23</w:t>
            </w:r>
          </w:p>
          <w:p w:rsidR="00C20815" w:rsidRDefault="00C20815" w:rsidP="00C20815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Silver spelling </w:t>
            </w:r>
            <w:proofErr w:type="gram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tricky words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his    said</w:t>
            </w:r>
          </w:p>
          <w:p w:rsidR="00C20815" w:rsidRPr="00C20815" w:rsidRDefault="00C20815" w:rsidP="00C20815">
            <w:pPr>
              <w:spacing w:line="360" w:lineRule="auto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</w:t>
            </w:r>
            <w:r w:rsidRPr="00C20815">
              <w:rPr>
                <w:rFonts w:ascii="Comic Sans MS" w:hAnsi="Comic Sans MS"/>
                <w:sz w:val="36"/>
                <w:szCs w:val="36"/>
              </w:rPr>
              <w:t>has   so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 xml:space="preserve">you   have </w:t>
            </w:r>
          </w:p>
          <w:p w:rsidR="00C20815" w:rsidRPr="00C20815" w:rsidRDefault="00C20815" w:rsidP="00C2081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C20815">
              <w:rPr>
                <w:rFonts w:ascii="Comic Sans MS" w:hAnsi="Comic Sans MS"/>
                <w:sz w:val="36"/>
                <w:szCs w:val="36"/>
              </w:rPr>
              <w:t>your   like</w:t>
            </w:r>
          </w:p>
          <w:p w:rsidR="00C20815" w:rsidRDefault="00C20815" w:rsidP="00C20815">
            <w:pPr>
              <w:spacing w:line="360" w:lineRule="auto"/>
              <w:jc w:val="center"/>
            </w:pPr>
            <w:r w:rsidRPr="00C20815">
              <w:rPr>
                <w:rFonts w:ascii="Comic Sans MS" w:hAnsi="Comic Sans MS"/>
                <w:sz w:val="36"/>
                <w:szCs w:val="36"/>
              </w:rPr>
              <w:t>they   with</w:t>
            </w:r>
          </w:p>
        </w:tc>
      </w:tr>
    </w:tbl>
    <w:p w:rsidR="00814FEA" w:rsidRDefault="00A86F4B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934069"/>
    <w:rsid w:val="00962DB5"/>
    <w:rsid w:val="00962DE8"/>
    <w:rsid w:val="009F57A4"/>
    <w:rsid w:val="00A86F4B"/>
    <w:rsid w:val="00AA50D6"/>
    <w:rsid w:val="00B30E46"/>
    <w:rsid w:val="00C07CEA"/>
    <w:rsid w:val="00C20815"/>
    <w:rsid w:val="00CA77CF"/>
    <w:rsid w:val="00D21D8C"/>
    <w:rsid w:val="00D54B24"/>
    <w:rsid w:val="00D552C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CE204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2C70B54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2023-01-27T08:33:00Z</cp:lastPrinted>
  <dcterms:created xsi:type="dcterms:W3CDTF">2023-03-02T11:31:00Z</dcterms:created>
  <dcterms:modified xsi:type="dcterms:W3CDTF">2023-03-02T11:31:00Z</dcterms:modified>
</cp:coreProperties>
</file>