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76D60" w:rsidTr="005677B5">
        <w:trPr>
          <w:trHeight w:val="4101"/>
        </w:trPr>
        <w:tc>
          <w:tcPr>
            <w:tcW w:w="3487" w:type="dxa"/>
          </w:tcPr>
          <w:p w:rsidR="00962DE8" w:rsidRPr="00E83266" w:rsidRDefault="00962DE8" w:rsidP="00962DE8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 w:rsidR="00D552C4"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 w:rsidR="00D552C4">
              <w:rPr>
                <w:rFonts w:ascii="Comic Sans MS" w:hAnsi="Comic Sans MS"/>
                <w:sz w:val="24"/>
                <w:szCs w:val="24"/>
              </w:rPr>
              <w:t>3.3.23</w:t>
            </w:r>
          </w:p>
          <w:p w:rsidR="00D552C4" w:rsidRDefault="00D552C4" w:rsidP="00962DE8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Silver spelling words</w:t>
            </w:r>
            <w:r w:rsidR="00962DE8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</w:p>
          <w:p w:rsidR="00D552C4" w:rsidRPr="00D552C4" w:rsidRDefault="00D552C4" w:rsidP="00962DE8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52C4">
              <w:rPr>
                <w:rFonts w:ascii="Comic Sans MS" w:hAnsi="Comic Sans MS"/>
                <w:sz w:val="32"/>
                <w:szCs w:val="32"/>
              </w:rPr>
              <w:t>his</w:t>
            </w:r>
          </w:p>
          <w:p w:rsidR="00D552C4" w:rsidRPr="00D552C4" w:rsidRDefault="00D552C4" w:rsidP="00962DE8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52C4">
              <w:rPr>
                <w:rFonts w:ascii="Comic Sans MS" w:hAnsi="Comic Sans MS"/>
                <w:sz w:val="32"/>
                <w:szCs w:val="32"/>
              </w:rPr>
              <w:t>has</w:t>
            </w:r>
          </w:p>
          <w:p w:rsidR="00D552C4" w:rsidRPr="00D552C4" w:rsidRDefault="00D552C4" w:rsidP="00962DE8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52C4">
              <w:rPr>
                <w:rFonts w:ascii="Comic Sans MS" w:hAnsi="Comic Sans MS"/>
                <w:sz w:val="32"/>
                <w:szCs w:val="32"/>
              </w:rPr>
              <w:t>you</w:t>
            </w:r>
          </w:p>
          <w:p w:rsidR="00D552C4" w:rsidRPr="00D552C4" w:rsidRDefault="00D552C4" w:rsidP="00962DE8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52C4">
              <w:rPr>
                <w:rFonts w:ascii="Comic Sans MS" w:hAnsi="Comic Sans MS"/>
                <w:sz w:val="32"/>
                <w:szCs w:val="32"/>
              </w:rPr>
              <w:t>your</w:t>
            </w:r>
          </w:p>
          <w:p w:rsidR="00962DE8" w:rsidRPr="00D552C4" w:rsidRDefault="00D552C4" w:rsidP="00D552C4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D552C4">
              <w:rPr>
                <w:rFonts w:ascii="Comic Sans MS" w:hAnsi="Comic Sans MS"/>
                <w:sz w:val="32"/>
                <w:szCs w:val="32"/>
              </w:rPr>
              <w:t>they</w:t>
            </w:r>
          </w:p>
        </w:tc>
        <w:tc>
          <w:tcPr>
            <w:tcW w:w="3487" w:type="dxa"/>
          </w:tcPr>
          <w:p w:rsidR="00D552C4" w:rsidRPr="00E83266" w:rsidRDefault="00D552C4" w:rsidP="00D552C4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3.3.23</w:t>
            </w:r>
          </w:p>
          <w:p w:rsidR="00D552C4" w:rsidRDefault="00D552C4" w:rsidP="00D552C4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Silver spelling words </w:t>
            </w:r>
          </w:p>
          <w:p w:rsidR="00D552C4" w:rsidRPr="00D552C4" w:rsidRDefault="00D552C4" w:rsidP="00D552C4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52C4">
              <w:rPr>
                <w:rFonts w:ascii="Comic Sans MS" w:hAnsi="Comic Sans MS"/>
                <w:sz w:val="32"/>
                <w:szCs w:val="32"/>
              </w:rPr>
              <w:t>his</w:t>
            </w:r>
          </w:p>
          <w:p w:rsidR="00D552C4" w:rsidRPr="00D552C4" w:rsidRDefault="00D552C4" w:rsidP="00D552C4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52C4">
              <w:rPr>
                <w:rFonts w:ascii="Comic Sans MS" w:hAnsi="Comic Sans MS"/>
                <w:sz w:val="32"/>
                <w:szCs w:val="32"/>
              </w:rPr>
              <w:t>has</w:t>
            </w:r>
          </w:p>
          <w:p w:rsidR="00D552C4" w:rsidRPr="00D552C4" w:rsidRDefault="00D552C4" w:rsidP="00D552C4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52C4">
              <w:rPr>
                <w:rFonts w:ascii="Comic Sans MS" w:hAnsi="Comic Sans MS"/>
                <w:sz w:val="32"/>
                <w:szCs w:val="32"/>
              </w:rPr>
              <w:t>you</w:t>
            </w:r>
          </w:p>
          <w:p w:rsidR="00D552C4" w:rsidRPr="00D552C4" w:rsidRDefault="00D552C4" w:rsidP="00D552C4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52C4">
              <w:rPr>
                <w:rFonts w:ascii="Comic Sans MS" w:hAnsi="Comic Sans MS"/>
                <w:sz w:val="32"/>
                <w:szCs w:val="32"/>
              </w:rPr>
              <w:t>your</w:t>
            </w:r>
          </w:p>
          <w:p w:rsidR="00721144" w:rsidRPr="00934069" w:rsidRDefault="00D552C4" w:rsidP="00D552C4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D552C4">
              <w:rPr>
                <w:rFonts w:ascii="Comic Sans MS" w:hAnsi="Comic Sans MS"/>
                <w:sz w:val="32"/>
                <w:szCs w:val="32"/>
              </w:rPr>
              <w:t>they</w:t>
            </w:r>
          </w:p>
        </w:tc>
        <w:tc>
          <w:tcPr>
            <w:tcW w:w="3487" w:type="dxa"/>
          </w:tcPr>
          <w:p w:rsidR="00D552C4" w:rsidRPr="00E83266" w:rsidRDefault="00D552C4" w:rsidP="00D552C4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3.3.23</w:t>
            </w:r>
          </w:p>
          <w:p w:rsidR="00D552C4" w:rsidRDefault="00D552C4" w:rsidP="00D552C4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Silver spelling words </w:t>
            </w:r>
          </w:p>
          <w:p w:rsidR="00D552C4" w:rsidRPr="00D552C4" w:rsidRDefault="00D552C4" w:rsidP="00D552C4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52C4">
              <w:rPr>
                <w:rFonts w:ascii="Comic Sans MS" w:hAnsi="Comic Sans MS"/>
                <w:sz w:val="32"/>
                <w:szCs w:val="32"/>
              </w:rPr>
              <w:t>his</w:t>
            </w:r>
          </w:p>
          <w:p w:rsidR="00D552C4" w:rsidRPr="00D552C4" w:rsidRDefault="00D552C4" w:rsidP="00D552C4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52C4">
              <w:rPr>
                <w:rFonts w:ascii="Comic Sans MS" w:hAnsi="Comic Sans MS"/>
                <w:sz w:val="32"/>
                <w:szCs w:val="32"/>
              </w:rPr>
              <w:t>has</w:t>
            </w:r>
          </w:p>
          <w:p w:rsidR="00D552C4" w:rsidRPr="00D552C4" w:rsidRDefault="00D552C4" w:rsidP="00D552C4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52C4">
              <w:rPr>
                <w:rFonts w:ascii="Comic Sans MS" w:hAnsi="Comic Sans MS"/>
                <w:sz w:val="32"/>
                <w:szCs w:val="32"/>
              </w:rPr>
              <w:t>you</w:t>
            </w:r>
          </w:p>
          <w:p w:rsidR="00D552C4" w:rsidRPr="00D552C4" w:rsidRDefault="00D552C4" w:rsidP="00D552C4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52C4">
              <w:rPr>
                <w:rFonts w:ascii="Comic Sans MS" w:hAnsi="Comic Sans MS"/>
                <w:sz w:val="32"/>
                <w:szCs w:val="32"/>
              </w:rPr>
              <w:t>your</w:t>
            </w:r>
          </w:p>
          <w:p w:rsidR="00721144" w:rsidRPr="002B2625" w:rsidRDefault="00D552C4" w:rsidP="00D552C4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D552C4">
              <w:rPr>
                <w:rFonts w:ascii="Comic Sans MS" w:hAnsi="Comic Sans MS"/>
                <w:sz w:val="32"/>
                <w:szCs w:val="32"/>
              </w:rPr>
              <w:t>they</w:t>
            </w:r>
          </w:p>
        </w:tc>
        <w:tc>
          <w:tcPr>
            <w:tcW w:w="3487" w:type="dxa"/>
          </w:tcPr>
          <w:p w:rsidR="00EE4705" w:rsidRPr="00E83266" w:rsidRDefault="00EE4705" w:rsidP="00EE4705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3.3.23</w:t>
            </w:r>
          </w:p>
          <w:p w:rsidR="00EE4705" w:rsidRDefault="00EE4705" w:rsidP="00EE4705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Silver spelling words </w:t>
            </w:r>
          </w:p>
          <w:p w:rsidR="00EE4705" w:rsidRPr="00D552C4" w:rsidRDefault="00EE4705" w:rsidP="00EE4705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52C4">
              <w:rPr>
                <w:rFonts w:ascii="Comic Sans MS" w:hAnsi="Comic Sans MS"/>
                <w:sz w:val="32"/>
                <w:szCs w:val="32"/>
              </w:rPr>
              <w:t>his</w:t>
            </w:r>
          </w:p>
          <w:p w:rsidR="00EE4705" w:rsidRPr="00D552C4" w:rsidRDefault="00EE4705" w:rsidP="00EE4705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52C4">
              <w:rPr>
                <w:rFonts w:ascii="Comic Sans MS" w:hAnsi="Comic Sans MS"/>
                <w:sz w:val="32"/>
                <w:szCs w:val="32"/>
              </w:rPr>
              <w:t>has</w:t>
            </w:r>
          </w:p>
          <w:p w:rsidR="00EE4705" w:rsidRPr="00D552C4" w:rsidRDefault="00EE4705" w:rsidP="00EE4705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52C4">
              <w:rPr>
                <w:rFonts w:ascii="Comic Sans MS" w:hAnsi="Comic Sans MS"/>
                <w:sz w:val="32"/>
                <w:szCs w:val="32"/>
              </w:rPr>
              <w:t>you</w:t>
            </w:r>
          </w:p>
          <w:p w:rsidR="00EE4705" w:rsidRPr="00D552C4" w:rsidRDefault="00EE4705" w:rsidP="00EE4705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52C4">
              <w:rPr>
                <w:rFonts w:ascii="Comic Sans MS" w:hAnsi="Comic Sans MS"/>
                <w:sz w:val="32"/>
                <w:szCs w:val="32"/>
              </w:rPr>
              <w:t>your</w:t>
            </w:r>
          </w:p>
          <w:p w:rsidR="00721144" w:rsidRPr="002B2625" w:rsidRDefault="00EE4705" w:rsidP="00EE4705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D552C4">
              <w:rPr>
                <w:rFonts w:ascii="Comic Sans MS" w:hAnsi="Comic Sans MS"/>
                <w:sz w:val="32"/>
                <w:szCs w:val="32"/>
              </w:rPr>
              <w:t>they</w:t>
            </w:r>
          </w:p>
        </w:tc>
      </w:tr>
      <w:tr w:rsidR="00176D60" w:rsidTr="004B37AE">
        <w:trPr>
          <w:trHeight w:val="4915"/>
        </w:trPr>
        <w:tc>
          <w:tcPr>
            <w:tcW w:w="3487" w:type="dxa"/>
          </w:tcPr>
          <w:p w:rsidR="00EE4705" w:rsidRPr="00E83266" w:rsidRDefault="00EE4705" w:rsidP="00EE4705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3.3.23</w:t>
            </w:r>
          </w:p>
          <w:p w:rsidR="00EE4705" w:rsidRDefault="00EE4705" w:rsidP="00EE4705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Silver spelling words </w:t>
            </w:r>
          </w:p>
          <w:p w:rsidR="00EE4705" w:rsidRPr="00D552C4" w:rsidRDefault="00EE4705" w:rsidP="00EE4705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52C4">
              <w:rPr>
                <w:rFonts w:ascii="Comic Sans MS" w:hAnsi="Comic Sans MS"/>
                <w:sz w:val="32"/>
                <w:szCs w:val="32"/>
              </w:rPr>
              <w:t>his</w:t>
            </w:r>
          </w:p>
          <w:p w:rsidR="00EE4705" w:rsidRPr="00D552C4" w:rsidRDefault="00EE4705" w:rsidP="00EE4705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52C4">
              <w:rPr>
                <w:rFonts w:ascii="Comic Sans MS" w:hAnsi="Comic Sans MS"/>
                <w:sz w:val="32"/>
                <w:szCs w:val="32"/>
              </w:rPr>
              <w:t>has</w:t>
            </w:r>
          </w:p>
          <w:p w:rsidR="00EE4705" w:rsidRPr="00D552C4" w:rsidRDefault="00EE4705" w:rsidP="00EE4705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52C4">
              <w:rPr>
                <w:rFonts w:ascii="Comic Sans MS" w:hAnsi="Comic Sans MS"/>
                <w:sz w:val="32"/>
                <w:szCs w:val="32"/>
              </w:rPr>
              <w:t>you</w:t>
            </w:r>
          </w:p>
          <w:p w:rsidR="00EE4705" w:rsidRPr="00D552C4" w:rsidRDefault="00EE4705" w:rsidP="00EE4705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52C4">
              <w:rPr>
                <w:rFonts w:ascii="Comic Sans MS" w:hAnsi="Comic Sans MS"/>
                <w:sz w:val="32"/>
                <w:szCs w:val="32"/>
              </w:rPr>
              <w:t>your</w:t>
            </w:r>
          </w:p>
          <w:p w:rsidR="00721144" w:rsidRPr="00CA77CF" w:rsidRDefault="00EE4705" w:rsidP="00EE470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52C4">
              <w:rPr>
                <w:rFonts w:ascii="Comic Sans MS" w:hAnsi="Comic Sans MS"/>
                <w:sz w:val="32"/>
                <w:szCs w:val="32"/>
              </w:rPr>
              <w:t>they</w:t>
            </w:r>
            <w:bookmarkStart w:id="0" w:name="_GoBack"/>
            <w:bookmarkEnd w:id="0"/>
          </w:p>
        </w:tc>
        <w:tc>
          <w:tcPr>
            <w:tcW w:w="3487" w:type="dxa"/>
          </w:tcPr>
          <w:p w:rsidR="00EE4705" w:rsidRPr="00E83266" w:rsidRDefault="00EE4705" w:rsidP="00EE4705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3.3.23</w:t>
            </w:r>
          </w:p>
          <w:p w:rsidR="00EE4705" w:rsidRDefault="00EE4705" w:rsidP="00EE4705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Silver spelling words </w:t>
            </w:r>
          </w:p>
          <w:p w:rsidR="00EE4705" w:rsidRPr="00D552C4" w:rsidRDefault="00EE4705" w:rsidP="00EE4705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52C4">
              <w:rPr>
                <w:rFonts w:ascii="Comic Sans MS" w:hAnsi="Comic Sans MS"/>
                <w:sz w:val="32"/>
                <w:szCs w:val="32"/>
              </w:rPr>
              <w:t>his</w:t>
            </w:r>
          </w:p>
          <w:p w:rsidR="00EE4705" w:rsidRPr="00D552C4" w:rsidRDefault="00EE4705" w:rsidP="00EE4705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52C4">
              <w:rPr>
                <w:rFonts w:ascii="Comic Sans MS" w:hAnsi="Comic Sans MS"/>
                <w:sz w:val="32"/>
                <w:szCs w:val="32"/>
              </w:rPr>
              <w:t>has</w:t>
            </w:r>
          </w:p>
          <w:p w:rsidR="00EE4705" w:rsidRPr="00D552C4" w:rsidRDefault="00EE4705" w:rsidP="00EE4705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52C4">
              <w:rPr>
                <w:rFonts w:ascii="Comic Sans MS" w:hAnsi="Comic Sans MS"/>
                <w:sz w:val="32"/>
                <w:szCs w:val="32"/>
              </w:rPr>
              <w:t>you</w:t>
            </w:r>
          </w:p>
          <w:p w:rsidR="00EE4705" w:rsidRPr="00D552C4" w:rsidRDefault="00EE4705" w:rsidP="00EE4705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52C4">
              <w:rPr>
                <w:rFonts w:ascii="Comic Sans MS" w:hAnsi="Comic Sans MS"/>
                <w:sz w:val="32"/>
                <w:szCs w:val="32"/>
              </w:rPr>
              <w:t>your</w:t>
            </w:r>
          </w:p>
          <w:p w:rsidR="00721144" w:rsidRPr="002B2625" w:rsidRDefault="00EE4705" w:rsidP="00EE4705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D552C4">
              <w:rPr>
                <w:rFonts w:ascii="Comic Sans MS" w:hAnsi="Comic Sans MS"/>
                <w:sz w:val="32"/>
                <w:szCs w:val="32"/>
              </w:rPr>
              <w:t>they</w:t>
            </w:r>
          </w:p>
        </w:tc>
        <w:tc>
          <w:tcPr>
            <w:tcW w:w="3487" w:type="dxa"/>
          </w:tcPr>
          <w:p w:rsidR="00EE4705" w:rsidRPr="00E83266" w:rsidRDefault="00EE4705" w:rsidP="00EE4705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3.3.23</w:t>
            </w:r>
          </w:p>
          <w:p w:rsidR="00EE4705" w:rsidRDefault="00EE4705" w:rsidP="00EE4705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Silver spelling words </w:t>
            </w:r>
          </w:p>
          <w:p w:rsidR="00EE4705" w:rsidRPr="00D552C4" w:rsidRDefault="00EE4705" w:rsidP="00EE4705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52C4">
              <w:rPr>
                <w:rFonts w:ascii="Comic Sans MS" w:hAnsi="Comic Sans MS"/>
                <w:sz w:val="32"/>
                <w:szCs w:val="32"/>
              </w:rPr>
              <w:t>his</w:t>
            </w:r>
          </w:p>
          <w:p w:rsidR="00EE4705" w:rsidRPr="00D552C4" w:rsidRDefault="00EE4705" w:rsidP="00EE4705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52C4">
              <w:rPr>
                <w:rFonts w:ascii="Comic Sans MS" w:hAnsi="Comic Sans MS"/>
                <w:sz w:val="32"/>
                <w:szCs w:val="32"/>
              </w:rPr>
              <w:t>has</w:t>
            </w:r>
          </w:p>
          <w:p w:rsidR="00EE4705" w:rsidRPr="00D552C4" w:rsidRDefault="00EE4705" w:rsidP="00EE4705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52C4">
              <w:rPr>
                <w:rFonts w:ascii="Comic Sans MS" w:hAnsi="Comic Sans MS"/>
                <w:sz w:val="32"/>
                <w:szCs w:val="32"/>
              </w:rPr>
              <w:t>you</w:t>
            </w:r>
          </w:p>
          <w:p w:rsidR="00EE4705" w:rsidRPr="00D552C4" w:rsidRDefault="00EE4705" w:rsidP="00EE4705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52C4">
              <w:rPr>
                <w:rFonts w:ascii="Comic Sans MS" w:hAnsi="Comic Sans MS"/>
                <w:sz w:val="32"/>
                <w:szCs w:val="32"/>
              </w:rPr>
              <w:t>your</w:t>
            </w:r>
          </w:p>
          <w:p w:rsidR="00721144" w:rsidRPr="004B37AE" w:rsidRDefault="00EE4705" w:rsidP="00EE4705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D552C4">
              <w:rPr>
                <w:rFonts w:ascii="Comic Sans MS" w:hAnsi="Comic Sans MS"/>
                <w:sz w:val="32"/>
                <w:szCs w:val="32"/>
              </w:rPr>
              <w:t>they</w:t>
            </w:r>
          </w:p>
        </w:tc>
        <w:tc>
          <w:tcPr>
            <w:tcW w:w="3487" w:type="dxa"/>
          </w:tcPr>
          <w:p w:rsidR="00EE4705" w:rsidRPr="00E83266" w:rsidRDefault="00EE4705" w:rsidP="00EE4705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3.3.23</w:t>
            </w:r>
          </w:p>
          <w:p w:rsidR="00EE4705" w:rsidRDefault="00EE4705" w:rsidP="00EE4705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Silver spelling words </w:t>
            </w:r>
          </w:p>
          <w:p w:rsidR="00EE4705" w:rsidRPr="00D552C4" w:rsidRDefault="00EE4705" w:rsidP="00EE4705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52C4">
              <w:rPr>
                <w:rFonts w:ascii="Comic Sans MS" w:hAnsi="Comic Sans MS"/>
                <w:sz w:val="32"/>
                <w:szCs w:val="32"/>
              </w:rPr>
              <w:t>his</w:t>
            </w:r>
          </w:p>
          <w:p w:rsidR="00EE4705" w:rsidRPr="00D552C4" w:rsidRDefault="00EE4705" w:rsidP="00EE4705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52C4">
              <w:rPr>
                <w:rFonts w:ascii="Comic Sans MS" w:hAnsi="Comic Sans MS"/>
                <w:sz w:val="32"/>
                <w:szCs w:val="32"/>
              </w:rPr>
              <w:t>has</w:t>
            </w:r>
          </w:p>
          <w:p w:rsidR="00EE4705" w:rsidRPr="00D552C4" w:rsidRDefault="00EE4705" w:rsidP="00EE4705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52C4">
              <w:rPr>
                <w:rFonts w:ascii="Comic Sans MS" w:hAnsi="Comic Sans MS"/>
                <w:sz w:val="32"/>
                <w:szCs w:val="32"/>
              </w:rPr>
              <w:t>you</w:t>
            </w:r>
          </w:p>
          <w:p w:rsidR="00EE4705" w:rsidRPr="00D552C4" w:rsidRDefault="00EE4705" w:rsidP="00EE4705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52C4">
              <w:rPr>
                <w:rFonts w:ascii="Comic Sans MS" w:hAnsi="Comic Sans MS"/>
                <w:sz w:val="32"/>
                <w:szCs w:val="32"/>
              </w:rPr>
              <w:t>your</w:t>
            </w:r>
          </w:p>
          <w:p w:rsidR="00721144" w:rsidRDefault="00EE4705" w:rsidP="00EE4705">
            <w:pPr>
              <w:jc w:val="center"/>
            </w:pPr>
            <w:r w:rsidRPr="00D552C4">
              <w:rPr>
                <w:rFonts w:ascii="Comic Sans MS" w:hAnsi="Comic Sans MS"/>
                <w:sz w:val="32"/>
                <w:szCs w:val="32"/>
              </w:rPr>
              <w:t>they</w:t>
            </w:r>
          </w:p>
        </w:tc>
      </w:tr>
    </w:tbl>
    <w:p w:rsidR="00814FEA" w:rsidRDefault="00EE4705"/>
    <w:p w:rsidR="00303DDC" w:rsidRDefault="00303DDC"/>
    <w:p w:rsidR="00303DDC" w:rsidRDefault="00303DDC"/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176D60"/>
    <w:rsid w:val="00291F9E"/>
    <w:rsid w:val="002B2625"/>
    <w:rsid w:val="00303DDC"/>
    <w:rsid w:val="0037573C"/>
    <w:rsid w:val="003952A9"/>
    <w:rsid w:val="003B236A"/>
    <w:rsid w:val="003E6FA8"/>
    <w:rsid w:val="003F4C34"/>
    <w:rsid w:val="00435484"/>
    <w:rsid w:val="004B37AE"/>
    <w:rsid w:val="005677B5"/>
    <w:rsid w:val="0057394C"/>
    <w:rsid w:val="00574C64"/>
    <w:rsid w:val="00651859"/>
    <w:rsid w:val="006C30C8"/>
    <w:rsid w:val="006C4C84"/>
    <w:rsid w:val="00710BF3"/>
    <w:rsid w:val="007177A8"/>
    <w:rsid w:val="00721144"/>
    <w:rsid w:val="0074277F"/>
    <w:rsid w:val="0089032A"/>
    <w:rsid w:val="008A7BF1"/>
    <w:rsid w:val="00934069"/>
    <w:rsid w:val="00962DB5"/>
    <w:rsid w:val="00962DE8"/>
    <w:rsid w:val="009F57A4"/>
    <w:rsid w:val="00AA50D6"/>
    <w:rsid w:val="00B30E46"/>
    <w:rsid w:val="00C07CEA"/>
    <w:rsid w:val="00CA77CF"/>
    <w:rsid w:val="00D21D8C"/>
    <w:rsid w:val="00D54B24"/>
    <w:rsid w:val="00D552C4"/>
    <w:rsid w:val="00DB1291"/>
    <w:rsid w:val="00E83266"/>
    <w:rsid w:val="00EE4705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2C70B54</Template>
  <TotalTime>2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3</cp:revision>
  <cp:lastPrinted>2023-03-02T11:33:00Z</cp:lastPrinted>
  <dcterms:created xsi:type="dcterms:W3CDTF">2023-03-02T11:27:00Z</dcterms:created>
  <dcterms:modified xsi:type="dcterms:W3CDTF">2023-03-02T11:34:00Z</dcterms:modified>
</cp:coreProperties>
</file>