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-255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176D60" w:rsidTr="005677B5">
        <w:trPr>
          <w:trHeight w:val="4101"/>
        </w:trPr>
        <w:tc>
          <w:tcPr>
            <w:tcW w:w="3487" w:type="dxa"/>
          </w:tcPr>
          <w:p w:rsidR="00962DE8" w:rsidRPr="00E83266" w:rsidRDefault="00962DE8" w:rsidP="00962DE8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24.2.23</w:t>
            </w:r>
          </w:p>
          <w:p w:rsidR="00962DE8" w:rsidRDefault="00962DE8" w:rsidP="00962DE8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Grapheme </w:t>
            </w:r>
            <w:r w:rsidRPr="003952A9">
              <w:rPr>
                <w:rFonts w:ascii="Comic Sans MS" w:hAnsi="Comic Sans MS"/>
                <w:color w:val="FF0000"/>
                <w:sz w:val="24"/>
                <w:szCs w:val="24"/>
              </w:rPr>
              <w:t>/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ey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/   </w:t>
            </w:r>
          </w:p>
          <w:p w:rsidR="00962DE8" w:rsidRPr="00962DE8" w:rsidRDefault="00962DE8" w:rsidP="00962DE8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62DE8">
              <w:rPr>
                <w:rFonts w:ascii="Comic Sans MS" w:hAnsi="Comic Sans MS"/>
                <w:sz w:val="32"/>
                <w:szCs w:val="32"/>
              </w:rPr>
              <w:t>key</w:t>
            </w:r>
          </w:p>
          <w:p w:rsidR="00962DE8" w:rsidRPr="00962DE8" w:rsidRDefault="00962DE8" w:rsidP="00962DE8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62DE8">
              <w:rPr>
                <w:rFonts w:ascii="Comic Sans MS" w:hAnsi="Comic Sans MS"/>
                <w:sz w:val="32"/>
                <w:szCs w:val="32"/>
              </w:rPr>
              <w:t>monkey</w:t>
            </w:r>
          </w:p>
          <w:p w:rsidR="00962DE8" w:rsidRPr="00962DE8" w:rsidRDefault="00962DE8" w:rsidP="00962DE8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62DE8">
              <w:rPr>
                <w:rFonts w:ascii="Comic Sans MS" w:hAnsi="Comic Sans MS"/>
                <w:sz w:val="32"/>
                <w:szCs w:val="32"/>
              </w:rPr>
              <w:t>donkey</w:t>
            </w:r>
          </w:p>
          <w:p w:rsidR="00962DE8" w:rsidRPr="00962DE8" w:rsidRDefault="00962DE8" w:rsidP="00962DE8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troll</w:t>
            </w:r>
            <w:r w:rsidRPr="00962DE8">
              <w:rPr>
                <w:rFonts w:ascii="Comic Sans MS" w:hAnsi="Comic Sans MS"/>
                <w:sz w:val="32"/>
                <w:szCs w:val="32"/>
              </w:rPr>
              <w:t>ey</w:t>
            </w:r>
          </w:p>
          <w:p w:rsidR="00962DE8" w:rsidRPr="008A7BF1" w:rsidRDefault="00962DE8" w:rsidP="00962DE8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turkey</w:t>
            </w:r>
            <w:bookmarkStart w:id="0" w:name="_GoBack"/>
            <w:bookmarkEnd w:id="0"/>
          </w:p>
        </w:tc>
        <w:tc>
          <w:tcPr>
            <w:tcW w:w="3487" w:type="dxa"/>
          </w:tcPr>
          <w:p w:rsidR="00962DE8" w:rsidRPr="00E83266" w:rsidRDefault="00962DE8" w:rsidP="00962DE8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24.2.23</w:t>
            </w:r>
          </w:p>
          <w:p w:rsidR="00962DE8" w:rsidRDefault="00962DE8" w:rsidP="00962DE8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Grapheme </w:t>
            </w:r>
            <w:r w:rsidRPr="003952A9">
              <w:rPr>
                <w:rFonts w:ascii="Comic Sans MS" w:hAnsi="Comic Sans MS"/>
                <w:color w:val="FF0000"/>
                <w:sz w:val="24"/>
                <w:szCs w:val="24"/>
              </w:rPr>
              <w:t>/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ey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/   </w:t>
            </w:r>
          </w:p>
          <w:p w:rsidR="00962DE8" w:rsidRPr="00962DE8" w:rsidRDefault="00962DE8" w:rsidP="00962DE8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62DE8">
              <w:rPr>
                <w:rFonts w:ascii="Comic Sans MS" w:hAnsi="Comic Sans MS"/>
                <w:sz w:val="32"/>
                <w:szCs w:val="32"/>
              </w:rPr>
              <w:t>key</w:t>
            </w:r>
          </w:p>
          <w:p w:rsidR="00962DE8" w:rsidRPr="00962DE8" w:rsidRDefault="00962DE8" w:rsidP="00962DE8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62DE8">
              <w:rPr>
                <w:rFonts w:ascii="Comic Sans MS" w:hAnsi="Comic Sans MS"/>
                <w:sz w:val="32"/>
                <w:szCs w:val="32"/>
              </w:rPr>
              <w:t>monkey</w:t>
            </w:r>
          </w:p>
          <w:p w:rsidR="00962DE8" w:rsidRPr="00962DE8" w:rsidRDefault="00962DE8" w:rsidP="00962DE8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62DE8">
              <w:rPr>
                <w:rFonts w:ascii="Comic Sans MS" w:hAnsi="Comic Sans MS"/>
                <w:sz w:val="32"/>
                <w:szCs w:val="32"/>
              </w:rPr>
              <w:t>donkey</w:t>
            </w:r>
          </w:p>
          <w:p w:rsidR="00962DE8" w:rsidRPr="00962DE8" w:rsidRDefault="00962DE8" w:rsidP="00962DE8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troll</w:t>
            </w:r>
            <w:r w:rsidRPr="00962DE8">
              <w:rPr>
                <w:rFonts w:ascii="Comic Sans MS" w:hAnsi="Comic Sans MS"/>
                <w:sz w:val="32"/>
                <w:szCs w:val="32"/>
              </w:rPr>
              <w:t>ey</w:t>
            </w:r>
          </w:p>
          <w:p w:rsidR="00721144" w:rsidRPr="00934069" w:rsidRDefault="00962DE8" w:rsidP="00962DE8">
            <w:pPr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>
              <w:rPr>
                <w:rFonts w:ascii="Comic Sans MS" w:hAnsi="Comic Sans MS"/>
                <w:sz w:val="32"/>
                <w:szCs w:val="32"/>
              </w:rPr>
              <w:t>turkey</w:t>
            </w:r>
          </w:p>
        </w:tc>
        <w:tc>
          <w:tcPr>
            <w:tcW w:w="3487" w:type="dxa"/>
          </w:tcPr>
          <w:p w:rsidR="00962DE8" w:rsidRPr="00E83266" w:rsidRDefault="00962DE8" w:rsidP="00962DE8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24.2.23</w:t>
            </w:r>
          </w:p>
          <w:p w:rsidR="00962DE8" w:rsidRDefault="00962DE8" w:rsidP="00962DE8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Grapheme </w:t>
            </w:r>
            <w:r w:rsidRPr="003952A9">
              <w:rPr>
                <w:rFonts w:ascii="Comic Sans MS" w:hAnsi="Comic Sans MS"/>
                <w:color w:val="FF0000"/>
                <w:sz w:val="24"/>
                <w:szCs w:val="24"/>
              </w:rPr>
              <w:t>/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ey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/   </w:t>
            </w:r>
          </w:p>
          <w:p w:rsidR="00962DE8" w:rsidRPr="00962DE8" w:rsidRDefault="00962DE8" w:rsidP="00962DE8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62DE8">
              <w:rPr>
                <w:rFonts w:ascii="Comic Sans MS" w:hAnsi="Comic Sans MS"/>
                <w:sz w:val="32"/>
                <w:szCs w:val="32"/>
              </w:rPr>
              <w:t>key</w:t>
            </w:r>
          </w:p>
          <w:p w:rsidR="00962DE8" w:rsidRPr="00962DE8" w:rsidRDefault="00962DE8" w:rsidP="00962DE8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62DE8">
              <w:rPr>
                <w:rFonts w:ascii="Comic Sans MS" w:hAnsi="Comic Sans MS"/>
                <w:sz w:val="32"/>
                <w:szCs w:val="32"/>
              </w:rPr>
              <w:t>monkey</w:t>
            </w:r>
          </w:p>
          <w:p w:rsidR="00962DE8" w:rsidRPr="00962DE8" w:rsidRDefault="00962DE8" w:rsidP="00962DE8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62DE8">
              <w:rPr>
                <w:rFonts w:ascii="Comic Sans MS" w:hAnsi="Comic Sans MS"/>
                <w:sz w:val="32"/>
                <w:szCs w:val="32"/>
              </w:rPr>
              <w:t>donkey</w:t>
            </w:r>
          </w:p>
          <w:p w:rsidR="00962DE8" w:rsidRPr="00962DE8" w:rsidRDefault="00962DE8" w:rsidP="00962DE8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troll</w:t>
            </w:r>
            <w:r w:rsidRPr="00962DE8">
              <w:rPr>
                <w:rFonts w:ascii="Comic Sans MS" w:hAnsi="Comic Sans MS"/>
                <w:sz w:val="32"/>
                <w:szCs w:val="32"/>
              </w:rPr>
              <w:t>ey</w:t>
            </w:r>
          </w:p>
          <w:p w:rsidR="00721144" w:rsidRPr="002B2625" w:rsidRDefault="00962DE8" w:rsidP="00962DE8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sz w:val="32"/>
                <w:szCs w:val="32"/>
              </w:rPr>
              <w:t>turkey</w:t>
            </w:r>
          </w:p>
        </w:tc>
        <w:tc>
          <w:tcPr>
            <w:tcW w:w="3487" w:type="dxa"/>
          </w:tcPr>
          <w:p w:rsidR="00962DE8" w:rsidRPr="00E83266" w:rsidRDefault="00962DE8" w:rsidP="00962DE8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24.2.23</w:t>
            </w:r>
          </w:p>
          <w:p w:rsidR="00962DE8" w:rsidRDefault="00962DE8" w:rsidP="00962DE8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Grapheme </w:t>
            </w:r>
            <w:r w:rsidRPr="003952A9">
              <w:rPr>
                <w:rFonts w:ascii="Comic Sans MS" w:hAnsi="Comic Sans MS"/>
                <w:color w:val="FF0000"/>
                <w:sz w:val="24"/>
                <w:szCs w:val="24"/>
              </w:rPr>
              <w:t>/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ey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/   </w:t>
            </w:r>
          </w:p>
          <w:p w:rsidR="00962DE8" w:rsidRPr="00962DE8" w:rsidRDefault="00962DE8" w:rsidP="00962DE8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62DE8">
              <w:rPr>
                <w:rFonts w:ascii="Comic Sans MS" w:hAnsi="Comic Sans MS"/>
                <w:sz w:val="32"/>
                <w:szCs w:val="32"/>
              </w:rPr>
              <w:t>key</w:t>
            </w:r>
          </w:p>
          <w:p w:rsidR="00962DE8" w:rsidRPr="00962DE8" w:rsidRDefault="00962DE8" w:rsidP="00962DE8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62DE8">
              <w:rPr>
                <w:rFonts w:ascii="Comic Sans MS" w:hAnsi="Comic Sans MS"/>
                <w:sz w:val="32"/>
                <w:szCs w:val="32"/>
              </w:rPr>
              <w:t>monkey</w:t>
            </w:r>
          </w:p>
          <w:p w:rsidR="00962DE8" w:rsidRPr="00962DE8" w:rsidRDefault="00962DE8" w:rsidP="00962DE8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62DE8">
              <w:rPr>
                <w:rFonts w:ascii="Comic Sans MS" w:hAnsi="Comic Sans MS"/>
                <w:sz w:val="32"/>
                <w:szCs w:val="32"/>
              </w:rPr>
              <w:t>donkey</w:t>
            </w:r>
          </w:p>
          <w:p w:rsidR="00962DE8" w:rsidRPr="00962DE8" w:rsidRDefault="00962DE8" w:rsidP="00962DE8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troll</w:t>
            </w:r>
            <w:r w:rsidRPr="00962DE8">
              <w:rPr>
                <w:rFonts w:ascii="Comic Sans MS" w:hAnsi="Comic Sans MS"/>
                <w:sz w:val="32"/>
                <w:szCs w:val="32"/>
              </w:rPr>
              <w:t>ey</w:t>
            </w:r>
          </w:p>
          <w:p w:rsidR="00721144" w:rsidRPr="002B2625" w:rsidRDefault="00962DE8" w:rsidP="00962DE8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sz w:val="32"/>
                <w:szCs w:val="32"/>
              </w:rPr>
              <w:t>turkey</w:t>
            </w:r>
          </w:p>
        </w:tc>
      </w:tr>
      <w:tr w:rsidR="00176D60" w:rsidTr="004B37AE">
        <w:trPr>
          <w:trHeight w:val="4915"/>
        </w:trPr>
        <w:tc>
          <w:tcPr>
            <w:tcW w:w="3487" w:type="dxa"/>
          </w:tcPr>
          <w:p w:rsidR="00962DE8" w:rsidRPr="00E83266" w:rsidRDefault="00962DE8" w:rsidP="00962DE8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24.2.23</w:t>
            </w:r>
          </w:p>
          <w:p w:rsidR="00962DE8" w:rsidRDefault="00962DE8" w:rsidP="00962DE8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Grapheme </w:t>
            </w:r>
            <w:r w:rsidRPr="003952A9">
              <w:rPr>
                <w:rFonts w:ascii="Comic Sans MS" w:hAnsi="Comic Sans MS"/>
                <w:color w:val="FF0000"/>
                <w:sz w:val="24"/>
                <w:szCs w:val="24"/>
              </w:rPr>
              <w:t>/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ey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/   </w:t>
            </w:r>
          </w:p>
          <w:p w:rsidR="00962DE8" w:rsidRPr="00962DE8" w:rsidRDefault="00962DE8" w:rsidP="00962DE8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62DE8">
              <w:rPr>
                <w:rFonts w:ascii="Comic Sans MS" w:hAnsi="Comic Sans MS"/>
                <w:sz w:val="32"/>
                <w:szCs w:val="32"/>
              </w:rPr>
              <w:t>key</w:t>
            </w:r>
          </w:p>
          <w:p w:rsidR="00962DE8" w:rsidRPr="00962DE8" w:rsidRDefault="00962DE8" w:rsidP="00962DE8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62DE8">
              <w:rPr>
                <w:rFonts w:ascii="Comic Sans MS" w:hAnsi="Comic Sans MS"/>
                <w:sz w:val="32"/>
                <w:szCs w:val="32"/>
              </w:rPr>
              <w:t>monkey</w:t>
            </w:r>
          </w:p>
          <w:p w:rsidR="00962DE8" w:rsidRPr="00962DE8" w:rsidRDefault="00962DE8" w:rsidP="00962DE8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62DE8">
              <w:rPr>
                <w:rFonts w:ascii="Comic Sans MS" w:hAnsi="Comic Sans MS"/>
                <w:sz w:val="32"/>
                <w:szCs w:val="32"/>
              </w:rPr>
              <w:t>donkey</w:t>
            </w:r>
          </w:p>
          <w:p w:rsidR="00962DE8" w:rsidRPr="00962DE8" w:rsidRDefault="00962DE8" w:rsidP="00962DE8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troll</w:t>
            </w:r>
            <w:r w:rsidRPr="00962DE8">
              <w:rPr>
                <w:rFonts w:ascii="Comic Sans MS" w:hAnsi="Comic Sans MS"/>
                <w:sz w:val="32"/>
                <w:szCs w:val="32"/>
              </w:rPr>
              <w:t>ey</w:t>
            </w:r>
          </w:p>
          <w:p w:rsidR="00721144" w:rsidRPr="00CA77CF" w:rsidRDefault="00962DE8" w:rsidP="00962DE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turkey</w:t>
            </w:r>
          </w:p>
        </w:tc>
        <w:tc>
          <w:tcPr>
            <w:tcW w:w="3487" w:type="dxa"/>
          </w:tcPr>
          <w:p w:rsidR="00962DE8" w:rsidRPr="00E83266" w:rsidRDefault="00962DE8" w:rsidP="00962DE8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24.2.23</w:t>
            </w:r>
          </w:p>
          <w:p w:rsidR="00962DE8" w:rsidRDefault="00962DE8" w:rsidP="00962DE8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Grapheme </w:t>
            </w:r>
            <w:r w:rsidRPr="003952A9">
              <w:rPr>
                <w:rFonts w:ascii="Comic Sans MS" w:hAnsi="Comic Sans MS"/>
                <w:color w:val="FF0000"/>
                <w:sz w:val="24"/>
                <w:szCs w:val="24"/>
              </w:rPr>
              <w:t>/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ey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/   </w:t>
            </w:r>
          </w:p>
          <w:p w:rsidR="00962DE8" w:rsidRPr="00962DE8" w:rsidRDefault="00962DE8" w:rsidP="00962DE8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62DE8">
              <w:rPr>
                <w:rFonts w:ascii="Comic Sans MS" w:hAnsi="Comic Sans MS"/>
                <w:sz w:val="32"/>
                <w:szCs w:val="32"/>
              </w:rPr>
              <w:t>key</w:t>
            </w:r>
          </w:p>
          <w:p w:rsidR="00962DE8" w:rsidRPr="00962DE8" w:rsidRDefault="00962DE8" w:rsidP="00962DE8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62DE8">
              <w:rPr>
                <w:rFonts w:ascii="Comic Sans MS" w:hAnsi="Comic Sans MS"/>
                <w:sz w:val="32"/>
                <w:szCs w:val="32"/>
              </w:rPr>
              <w:t>monkey</w:t>
            </w:r>
          </w:p>
          <w:p w:rsidR="00962DE8" w:rsidRPr="00962DE8" w:rsidRDefault="00962DE8" w:rsidP="00962DE8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62DE8">
              <w:rPr>
                <w:rFonts w:ascii="Comic Sans MS" w:hAnsi="Comic Sans MS"/>
                <w:sz w:val="32"/>
                <w:szCs w:val="32"/>
              </w:rPr>
              <w:t>donkey</w:t>
            </w:r>
          </w:p>
          <w:p w:rsidR="00962DE8" w:rsidRPr="00962DE8" w:rsidRDefault="00962DE8" w:rsidP="00962DE8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troll</w:t>
            </w:r>
            <w:r w:rsidRPr="00962DE8">
              <w:rPr>
                <w:rFonts w:ascii="Comic Sans MS" w:hAnsi="Comic Sans MS"/>
                <w:sz w:val="32"/>
                <w:szCs w:val="32"/>
              </w:rPr>
              <w:t>ey</w:t>
            </w:r>
          </w:p>
          <w:p w:rsidR="00721144" w:rsidRPr="002B2625" w:rsidRDefault="00962DE8" w:rsidP="00962DE8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sz w:val="32"/>
                <w:szCs w:val="32"/>
              </w:rPr>
              <w:t>turkey</w:t>
            </w:r>
          </w:p>
        </w:tc>
        <w:tc>
          <w:tcPr>
            <w:tcW w:w="3487" w:type="dxa"/>
          </w:tcPr>
          <w:p w:rsidR="00962DE8" w:rsidRPr="00E83266" w:rsidRDefault="00962DE8" w:rsidP="00962DE8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24.2.23</w:t>
            </w:r>
          </w:p>
          <w:p w:rsidR="00962DE8" w:rsidRDefault="00962DE8" w:rsidP="00962DE8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Grapheme </w:t>
            </w:r>
            <w:r w:rsidRPr="003952A9">
              <w:rPr>
                <w:rFonts w:ascii="Comic Sans MS" w:hAnsi="Comic Sans MS"/>
                <w:color w:val="FF0000"/>
                <w:sz w:val="24"/>
                <w:szCs w:val="24"/>
              </w:rPr>
              <w:t>/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ey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/   </w:t>
            </w:r>
          </w:p>
          <w:p w:rsidR="00962DE8" w:rsidRPr="00962DE8" w:rsidRDefault="00962DE8" w:rsidP="00962DE8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62DE8">
              <w:rPr>
                <w:rFonts w:ascii="Comic Sans MS" w:hAnsi="Comic Sans MS"/>
                <w:sz w:val="32"/>
                <w:szCs w:val="32"/>
              </w:rPr>
              <w:t>key</w:t>
            </w:r>
          </w:p>
          <w:p w:rsidR="00962DE8" w:rsidRPr="00962DE8" w:rsidRDefault="00962DE8" w:rsidP="00962DE8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62DE8">
              <w:rPr>
                <w:rFonts w:ascii="Comic Sans MS" w:hAnsi="Comic Sans MS"/>
                <w:sz w:val="32"/>
                <w:szCs w:val="32"/>
              </w:rPr>
              <w:t>monkey</w:t>
            </w:r>
          </w:p>
          <w:p w:rsidR="00962DE8" w:rsidRPr="00962DE8" w:rsidRDefault="00962DE8" w:rsidP="00962DE8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62DE8">
              <w:rPr>
                <w:rFonts w:ascii="Comic Sans MS" w:hAnsi="Comic Sans MS"/>
                <w:sz w:val="32"/>
                <w:szCs w:val="32"/>
              </w:rPr>
              <w:t>donkey</w:t>
            </w:r>
          </w:p>
          <w:p w:rsidR="00962DE8" w:rsidRPr="00962DE8" w:rsidRDefault="00962DE8" w:rsidP="00962DE8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troll</w:t>
            </w:r>
            <w:r w:rsidRPr="00962DE8">
              <w:rPr>
                <w:rFonts w:ascii="Comic Sans MS" w:hAnsi="Comic Sans MS"/>
                <w:sz w:val="32"/>
                <w:szCs w:val="32"/>
              </w:rPr>
              <w:t>ey</w:t>
            </w:r>
          </w:p>
          <w:p w:rsidR="00721144" w:rsidRPr="004B37AE" w:rsidRDefault="00962DE8" w:rsidP="00962DE8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sz w:val="32"/>
                <w:szCs w:val="32"/>
              </w:rPr>
              <w:t>turkey</w:t>
            </w:r>
          </w:p>
        </w:tc>
        <w:tc>
          <w:tcPr>
            <w:tcW w:w="3487" w:type="dxa"/>
          </w:tcPr>
          <w:p w:rsidR="00962DE8" w:rsidRPr="00E83266" w:rsidRDefault="00962DE8" w:rsidP="00962DE8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24.2.23</w:t>
            </w:r>
          </w:p>
          <w:p w:rsidR="00962DE8" w:rsidRDefault="00962DE8" w:rsidP="00962DE8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Grapheme </w:t>
            </w:r>
            <w:r w:rsidRPr="003952A9">
              <w:rPr>
                <w:rFonts w:ascii="Comic Sans MS" w:hAnsi="Comic Sans MS"/>
                <w:color w:val="FF0000"/>
                <w:sz w:val="24"/>
                <w:szCs w:val="24"/>
              </w:rPr>
              <w:t>/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ey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/   </w:t>
            </w:r>
          </w:p>
          <w:p w:rsidR="00962DE8" w:rsidRPr="00962DE8" w:rsidRDefault="00962DE8" w:rsidP="00962DE8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62DE8">
              <w:rPr>
                <w:rFonts w:ascii="Comic Sans MS" w:hAnsi="Comic Sans MS"/>
                <w:sz w:val="32"/>
                <w:szCs w:val="32"/>
              </w:rPr>
              <w:t>key</w:t>
            </w:r>
          </w:p>
          <w:p w:rsidR="00962DE8" w:rsidRPr="00962DE8" w:rsidRDefault="00962DE8" w:rsidP="00962DE8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62DE8">
              <w:rPr>
                <w:rFonts w:ascii="Comic Sans MS" w:hAnsi="Comic Sans MS"/>
                <w:sz w:val="32"/>
                <w:szCs w:val="32"/>
              </w:rPr>
              <w:t>monkey</w:t>
            </w:r>
          </w:p>
          <w:p w:rsidR="00962DE8" w:rsidRPr="00962DE8" w:rsidRDefault="00962DE8" w:rsidP="00962DE8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62DE8">
              <w:rPr>
                <w:rFonts w:ascii="Comic Sans MS" w:hAnsi="Comic Sans MS"/>
                <w:sz w:val="32"/>
                <w:szCs w:val="32"/>
              </w:rPr>
              <w:t>donkey</w:t>
            </w:r>
          </w:p>
          <w:p w:rsidR="00962DE8" w:rsidRPr="00962DE8" w:rsidRDefault="00962DE8" w:rsidP="00962DE8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troll</w:t>
            </w:r>
            <w:r w:rsidRPr="00962DE8">
              <w:rPr>
                <w:rFonts w:ascii="Comic Sans MS" w:hAnsi="Comic Sans MS"/>
                <w:sz w:val="32"/>
                <w:szCs w:val="32"/>
              </w:rPr>
              <w:t>ey</w:t>
            </w:r>
          </w:p>
          <w:p w:rsidR="00721144" w:rsidRDefault="00962DE8" w:rsidP="00962DE8">
            <w:pPr>
              <w:jc w:val="center"/>
            </w:pPr>
            <w:r>
              <w:rPr>
                <w:rFonts w:ascii="Comic Sans MS" w:hAnsi="Comic Sans MS"/>
                <w:sz w:val="32"/>
                <w:szCs w:val="32"/>
              </w:rPr>
              <w:t>turkey</w:t>
            </w:r>
          </w:p>
        </w:tc>
      </w:tr>
    </w:tbl>
    <w:p w:rsidR="00814FEA" w:rsidRDefault="00962DE8"/>
    <w:p w:rsidR="00303DDC" w:rsidRDefault="00303DDC"/>
    <w:p w:rsidR="00303DDC" w:rsidRDefault="00303DDC"/>
    <w:sectPr w:rsidR="00303DDC" w:rsidSect="002B262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DDC"/>
    <w:rsid w:val="00176D60"/>
    <w:rsid w:val="00291F9E"/>
    <w:rsid w:val="002B2625"/>
    <w:rsid w:val="00303DDC"/>
    <w:rsid w:val="0037573C"/>
    <w:rsid w:val="003952A9"/>
    <w:rsid w:val="003B236A"/>
    <w:rsid w:val="003E6FA8"/>
    <w:rsid w:val="003F4C34"/>
    <w:rsid w:val="00435484"/>
    <w:rsid w:val="004B37AE"/>
    <w:rsid w:val="005677B5"/>
    <w:rsid w:val="0057394C"/>
    <w:rsid w:val="00574C64"/>
    <w:rsid w:val="00651859"/>
    <w:rsid w:val="006C30C8"/>
    <w:rsid w:val="006C4C84"/>
    <w:rsid w:val="00710BF3"/>
    <w:rsid w:val="007177A8"/>
    <w:rsid w:val="00721144"/>
    <w:rsid w:val="0074277F"/>
    <w:rsid w:val="0089032A"/>
    <w:rsid w:val="008A7BF1"/>
    <w:rsid w:val="00934069"/>
    <w:rsid w:val="00962DB5"/>
    <w:rsid w:val="00962DE8"/>
    <w:rsid w:val="009F57A4"/>
    <w:rsid w:val="00AA50D6"/>
    <w:rsid w:val="00B30E46"/>
    <w:rsid w:val="00C07CEA"/>
    <w:rsid w:val="00CA77CF"/>
    <w:rsid w:val="00D21D8C"/>
    <w:rsid w:val="00D54B24"/>
    <w:rsid w:val="00DB1291"/>
    <w:rsid w:val="00E83266"/>
    <w:rsid w:val="00EF1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8DCE51"/>
  <w15:chartTrackingRefBased/>
  <w15:docId w15:val="{B11F190D-7DD9-4C7C-AF3C-F6CCB573A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3D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B9D6D89E</Template>
  <TotalTime>0</TotalTime>
  <Pages>1</Pages>
  <Words>96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2</cp:revision>
  <cp:lastPrinted>2023-01-27T08:33:00Z</cp:lastPrinted>
  <dcterms:created xsi:type="dcterms:W3CDTF">2023-02-23T15:57:00Z</dcterms:created>
  <dcterms:modified xsi:type="dcterms:W3CDTF">2023-02-23T15:57:00Z</dcterms:modified>
</cp:coreProperties>
</file>