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D0210D">
        <w:trPr>
          <w:trHeight w:val="4804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E034B8">
              <w:rPr>
                <w:rFonts w:ascii="Comic Sans MS" w:hAnsi="Comic Sans MS"/>
                <w:sz w:val="28"/>
                <w:szCs w:val="28"/>
              </w:rPr>
              <w:t>6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E034B8">
              <w:rPr>
                <w:rFonts w:ascii="Comic Sans MS" w:hAnsi="Comic Sans MS"/>
                <w:sz w:val="28"/>
                <w:szCs w:val="28"/>
              </w:rPr>
              <w:t>31</w:t>
            </w:r>
            <w:r w:rsidR="00E46BA5">
              <w:rPr>
                <w:rFonts w:ascii="Comic Sans MS" w:hAnsi="Comic Sans MS"/>
                <w:sz w:val="28"/>
                <w:szCs w:val="28"/>
              </w:rPr>
              <w:t>.3</w:t>
            </w:r>
            <w:r>
              <w:rPr>
                <w:rFonts w:ascii="Comic Sans MS" w:hAnsi="Comic Sans MS"/>
                <w:sz w:val="28"/>
                <w:szCs w:val="28"/>
              </w:rPr>
              <w:t>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034B8" w:rsidRPr="006624FB" w:rsidRDefault="00DB7BCB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spelling for the </w:t>
            </w:r>
            <w:r w:rsidR="00E034B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/</w:t>
            </w:r>
            <w:r w:rsidR="00E034B8">
              <w:rPr>
                <w:rFonts w:ascii="Comic Sans MS" w:hAnsi="Comic Sans MS"/>
                <w:color w:val="FF0000"/>
                <w:sz w:val="24"/>
                <w:szCs w:val="24"/>
              </w:rPr>
              <w:t xml:space="preserve">ow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B7BCB" w:rsidRDefault="00E034B8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 w:rsidR="00D0210D"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E034B8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E034B8" w:rsidRPr="00E034B8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  <w:r>
              <w:rPr>
                <w:rFonts w:ascii="Comic Sans MS" w:hAnsi="Comic Sans MS"/>
                <w:sz w:val="28"/>
                <w:szCs w:val="28"/>
              </w:rPr>
              <w:tab/>
            </w:r>
          </w:p>
        </w:tc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</w:p>
          <w:p w:rsidR="006E1459" w:rsidRDefault="006E1459" w:rsidP="00DB7BCB"/>
        </w:tc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</w:p>
          <w:p w:rsidR="0099541F" w:rsidRDefault="0099541F" w:rsidP="00DB7BCB"/>
        </w:tc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</w:p>
          <w:p w:rsidR="0099541F" w:rsidRDefault="0099541F" w:rsidP="00DB7BCB"/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Pr="00E034B8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  <w:r>
              <w:rPr>
                <w:rFonts w:ascii="Comic Sans MS" w:hAnsi="Comic Sans MS"/>
                <w:sz w:val="28"/>
                <w:szCs w:val="28"/>
              </w:rPr>
              <w:tab/>
            </w:r>
          </w:p>
        </w:tc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</w:p>
          <w:p w:rsidR="00D0210D" w:rsidRDefault="00D0210D" w:rsidP="00D0210D"/>
        </w:tc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</w:p>
          <w:p w:rsidR="00D0210D" w:rsidRDefault="00D0210D" w:rsidP="00D0210D"/>
        </w:tc>
        <w:tc>
          <w:tcPr>
            <w:tcW w:w="3847" w:type="dxa"/>
          </w:tcPr>
          <w:p w:rsidR="00D0210D" w:rsidRPr="005677B5" w:rsidRDefault="00D0210D" w:rsidP="00D021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6   31.3.23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210D" w:rsidRPr="006624FB" w:rsidRDefault="00D0210D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    /ow / phoneme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  <w:r w:rsidRPr="00E034B8">
              <w:rPr>
                <w:rFonts w:ascii="Comic Sans MS" w:hAnsi="Comic Sans MS"/>
                <w:sz w:val="28"/>
                <w:szCs w:val="28"/>
              </w:rPr>
              <w:t>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sound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frown              cloud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allow                about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down                without</w:t>
            </w: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 w:rsidR="00D0210D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plough            drought </w:t>
            </w:r>
          </w:p>
          <w:p w:rsidR="00D0210D" w:rsidRDefault="00D0210D" w:rsidP="00D0210D"/>
        </w:tc>
      </w:tr>
    </w:tbl>
    <w:p w:rsidR="00A96760" w:rsidRDefault="00A96760" w:rsidP="00DB7BCB">
      <w:bookmarkStart w:id="0" w:name="_GoBack"/>
      <w:bookmarkEnd w:id="0"/>
    </w:p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6198E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4B23"/>
    <w:rsid w:val="00BF7A9E"/>
    <w:rsid w:val="00C173C9"/>
    <w:rsid w:val="00C353F6"/>
    <w:rsid w:val="00CA42B8"/>
    <w:rsid w:val="00CA77CF"/>
    <w:rsid w:val="00D0210D"/>
    <w:rsid w:val="00D52484"/>
    <w:rsid w:val="00D54B24"/>
    <w:rsid w:val="00DB1291"/>
    <w:rsid w:val="00DB7BCB"/>
    <w:rsid w:val="00DD0721"/>
    <w:rsid w:val="00E00215"/>
    <w:rsid w:val="00E034B8"/>
    <w:rsid w:val="00E46BA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07F92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F56CFF17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2023-02-10T07:55:00Z</cp:lastPrinted>
  <dcterms:created xsi:type="dcterms:W3CDTF">2023-03-30T15:22:00Z</dcterms:created>
  <dcterms:modified xsi:type="dcterms:W3CDTF">2023-03-30T15:22:00Z</dcterms:modified>
</cp:coreProperties>
</file>