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86198E">
        <w:trPr>
          <w:trHeight w:val="4804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A679B6">
              <w:rPr>
                <w:rFonts w:ascii="Comic Sans MS" w:hAnsi="Comic Sans MS"/>
                <w:sz w:val="28"/>
                <w:szCs w:val="28"/>
              </w:rPr>
              <w:t>5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A679B6">
              <w:rPr>
                <w:rFonts w:ascii="Comic Sans MS" w:hAnsi="Comic Sans MS"/>
                <w:sz w:val="28"/>
                <w:szCs w:val="28"/>
              </w:rPr>
              <w:t>24</w:t>
            </w:r>
            <w:r w:rsidR="00E46BA5">
              <w:rPr>
                <w:rFonts w:ascii="Comic Sans MS" w:hAnsi="Comic Sans MS"/>
                <w:sz w:val="28"/>
                <w:szCs w:val="28"/>
              </w:rPr>
              <w:t>.3</w:t>
            </w:r>
            <w:r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r w:rsidR="00A679B6">
              <w:rPr>
                <w:rFonts w:ascii="Comic Sans MS" w:hAnsi="Comic Sans MS"/>
                <w:color w:val="FF0000"/>
                <w:sz w:val="24"/>
                <w:szCs w:val="24"/>
              </w:rPr>
              <w:t>n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634E2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74457</wp:posOffset>
                      </wp:positionV>
                      <wp:extent cx="2130357" cy="2208179"/>
                      <wp:effectExtent l="0" t="0" r="3810" b="190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679B6" w:rsidRPr="00A679B6" w:rsidRDefault="00A679B6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6737CD" w:rsidRPr="00A679B6" w:rsidRDefault="00A679B6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A679B6" w:rsidRPr="00A679B6" w:rsidRDefault="00A679B6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A679B6" w:rsidRPr="00A679B6" w:rsidRDefault="00A679B6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A679B6" w:rsidRPr="00A679B6" w:rsidRDefault="00A679B6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A679B6" w:rsidRPr="00634E29" w:rsidRDefault="00A679B6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pt;margin-top:5.85pt;width:167.75pt;height:17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" fillcolor="white [3201]" stroked="f" strokeweight=".5pt">
                      <v:textbox>
                        <w:txbxContent>
                          <w:p w:rsidR="00A679B6" w:rsidRPr="00A679B6" w:rsidRDefault="00A679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6737CD" w:rsidRPr="00A679B6" w:rsidRDefault="00A679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A679B6" w:rsidRPr="00A679B6" w:rsidRDefault="00A679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A679B6" w:rsidRPr="00A679B6" w:rsidRDefault="00A679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A679B6" w:rsidRPr="00A679B6" w:rsidRDefault="00A679B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A679B6" w:rsidRPr="00634E29" w:rsidRDefault="00A679B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6E1459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6F71362" wp14:editId="5FAF7C2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1270</wp:posOffset>
                      </wp:positionV>
                      <wp:extent cx="2130357" cy="2208179"/>
                      <wp:effectExtent l="0" t="0" r="3810" b="190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3" o:spid="_x0000_s1027" type="#_x0000_t202" style="position:absolute;margin-left:-.85pt;margin-top:.1pt;width:167.75pt;height:17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99541F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6F71362" wp14:editId="5FAF7C2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1270</wp:posOffset>
                      </wp:positionV>
                      <wp:extent cx="2130357" cy="2208179"/>
                      <wp:effectExtent l="0" t="0" r="381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4" o:spid="_x0000_s1028" type="#_x0000_t202" style="position:absolute;margin-left:.05pt;margin-top:.1pt;width:167.75pt;height:17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99541F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6F71362" wp14:editId="5FAF7C2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1270</wp:posOffset>
                      </wp:positionV>
                      <wp:extent cx="2130357" cy="2208179"/>
                      <wp:effectExtent l="0" t="0" r="3810" b="190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5" o:spid="_x0000_s1029" type="#_x0000_t202" style="position:absolute;margin-left:-.3pt;margin-top:.1pt;width:167.75pt;height:173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7BCB" w:rsidTr="006737CD">
        <w:trPr>
          <w:trHeight w:val="5241"/>
        </w:trPr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D52484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6F71362" wp14:editId="5FAF7C2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2130357" cy="2208179"/>
                      <wp:effectExtent l="0" t="0" r="3810" b="190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9" o:spid="_x0000_s1030" type="#_x0000_t202" style="position:absolute;margin-left:-.5pt;margin-top:.65pt;width:167.75pt;height:173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7D1E9D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6F71362" wp14:editId="5FAF7C2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8255</wp:posOffset>
                      </wp:positionV>
                      <wp:extent cx="2130357" cy="2208179"/>
                      <wp:effectExtent l="0" t="0" r="3810" b="190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8" o:spid="_x0000_s1031" type="#_x0000_t202" style="position:absolute;margin-left:-.85pt;margin-top:.65pt;width:167.75pt;height:173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7D1E9D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6F71362" wp14:editId="5FAF7C2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8255</wp:posOffset>
                      </wp:positionV>
                      <wp:extent cx="2130357" cy="2208179"/>
                      <wp:effectExtent l="0" t="0" r="3810" b="190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gnat              </w:t>
                                  </w:r>
                                  <w:proofErr w:type="gramStart"/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</w:t>
                                  </w:r>
                                  <w:proofErr w:type="gramEnd"/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7" o:spid="_x0000_s1032" type="#_x0000_t202" style="position:absolute;margin-left:.05pt;margin-top:.65pt;width:167.75pt;height:173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gnat              </w:t>
                            </w:r>
                            <w:proofErr w:type="gramStart"/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</w:t>
                            </w:r>
                            <w:proofErr w:type="gramEnd"/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B54B23" w:rsidRPr="005677B5" w:rsidRDefault="00B54B23" w:rsidP="00B54B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5   24.3.23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54B23" w:rsidRPr="006624FB" w:rsidRDefault="00B54B23" w:rsidP="00B54B2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/n/ phoneme</w:t>
            </w:r>
          </w:p>
          <w:p w:rsidR="0086198E" w:rsidRDefault="00B54B23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6F71362" wp14:editId="5FAF7C2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8255</wp:posOffset>
                      </wp:positionV>
                      <wp:extent cx="2130357" cy="2208179"/>
                      <wp:effectExtent l="0" t="0" r="3810" b="190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night             knife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nice              knee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gnat              know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sign              knit</w:t>
                                  </w:r>
                                </w:p>
                                <w:p w:rsidR="00B54B23" w:rsidRPr="00A679B6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A679B6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winning         knock</w:t>
                                  </w:r>
                                </w:p>
                                <w:p w:rsidR="00B54B23" w:rsidRPr="00634E29" w:rsidRDefault="00B54B23" w:rsidP="00B54B23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71362" id="Text Box 6" o:spid="_x0000_s1033" type="#_x0000_t202" style="position:absolute;margin-left:-.3pt;margin-top:.65pt;width:167.75pt;height:173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" fillcolor="window" stroked="f" strokeweight=".5pt">
                      <v:textbox>
                        <w:txbxContent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night             knife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nice              knee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gnat              know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sign              knit</w:t>
                            </w:r>
                          </w:p>
                          <w:p w:rsidR="00B54B23" w:rsidRPr="00A679B6" w:rsidRDefault="00B54B23" w:rsidP="00B54B2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679B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winning         knock</w:t>
                            </w:r>
                          </w:p>
                          <w:p w:rsidR="00B54B23" w:rsidRPr="00634E29" w:rsidRDefault="00B54B23" w:rsidP="00B54B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4B23"/>
    <w:rsid w:val="00BF7A9E"/>
    <w:rsid w:val="00C173C9"/>
    <w:rsid w:val="00C353F6"/>
    <w:rsid w:val="00CA42B8"/>
    <w:rsid w:val="00CA77CF"/>
    <w:rsid w:val="00D52484"/>
    <w:rsid w:val="00D54B24"/>
    <w:rsid w:val="00DB1291"/>
    <w:rsid w:val="00DB7BCB"/>
    <w:rsid w:val="00DD0721"/>
    <w:rsid w:val="00E00215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F56CFF17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2023-02-10T07:55:00Z</cp:lastPrinted>
  <dcterms:created xsi:type="dcterms:W3CDTF">2023-03-30T15:06:00Z</dcterms:created>
  <dcterms:modified xsi:type="dcterms:W3CDTF">2023-03-30T15:06:00Z</dcterms:modified>
</cp:coreProperties>
</file>