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86198E">
        <w:trPr>
          <w:trHeight w:val="4804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6E1459">
              <w:rPr>
                <w:rFonts w:ascii="Comic Sans MS" w:hAnsi="Comic Sans MS"/>
                <w:sz w:val="28"/>
                <w:szCs w:val="28"/>
              </w:rPr>
              <w:t>3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E1459">
              <w:rPr>
                <w:rFonts w:ascii="Comic Sans MS" w:hAnsi="Comic Sans MS"/>
                <w:sz w:val="28"/>
                <w:szCs w:val="28"/>
              </w:rPr>
              <w:t>10</w:t>
            </w:r>
            <w:r w:rsidR="00E46BA5">
              <w:rPr>
                <w:rFonts w:ascii="Comic Sans MS" w:hAnsi="Comic Sans MS"/>
                <w:sz w:val="28"/>
                <w:szCs w:val="28"/>
              </w:rPr>
              <w:t>.3</w:t>
            </w:r>
            <w:r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r w:rsidR="006E1459">
              <w:rPr>
                <w:rFonts w:ascii="Comic Sans MS" w:hAnsi="Comic Sans MS"/>
                <w:color w:val="FF0000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634E2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25522</wp:posOffset>
                      </wp:positionH>
                      <wp:positionV relativeFrom="paragraph">
                        <wp:posOffset>74457</wp:posOffset>
                      </wp:positionV>
                      <wp:extent cx="2130357" cy="2208179"/>
                      <wp:effectExtent l="0" t="0" r="3810" b="190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34E29" w:rsidRDefault="006E1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6E1459" w:rsidRDefault="006E1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6E1459" w:rsidRDefault="006E1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6E1459" w:rsidRDefault="006E1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6E1459" w:rsidRPr="00634E29" w:rsidRDefault="006E1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pt;margin-top:5.85pt;width:167.75pt;height:17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" fillcolor="white [3201]" stroked="f" strokeweight=".5pt">
                      <v:textbox>
                        <w:txbxContent>
                          <w:p w:rsidR="00634E29" w:rsidRDefault="006E1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6E1459" w:rsidRDefault="006E1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6E1459" w:rsidRDefault="006E1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6E1459" w:rsidRDefault="006E1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6E1459" w:rsidRPr="00634E29" w:rsidRDefault="006E1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E1459" w:rsidRPr="005677B5" w:rsidRDefault="006E1459" w:rsidP="006E145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E1459" w:rsidRPr="006624FB" w:rsidRDefault="006E1459" w:rsidP="006E14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7D1E9D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5801C9" wp14:editId="5149637F">
                      <wp:simplePos x="0" y="0"/>
                      <wp:positionH relativeFrom="column">
                        <wp:posOffset>60474</wp:posOffset>
                      </wp:positionH>
                      <wp:positionV relativeFrom="paragraph">
                        <wp:posOffset>86603</wp:posOffset>
                      </wp:positionV>
                      <wp:extent cx="2130357" cy="2208179"/>
                      <wp:effectExtent l="0" t="0" r="3810" b="190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3" o:spid="_x0000_s1027" type="#_x0000_t202" style="position:absolute;margin-left:4.75pt;margin-top:6.8pt;width:167.75pt;height:17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  <w:p w:rsidR="006E1459" w:rsidRDefault="006E1459" w:rsidP="00DB7BCB"/>
        </w:tc>
        <w:tc>
          <w:tcPr>
            <w:tcW w:w="3847" w:type="dxa"/>
          </w:tcPr>
          <w:p w:rsidR="006E1459" w:rsidRPr="005677B5" w:rsidRDefault="006E1459" w:rsidP="006E145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E1459" w:rsidRPr="006624FB" w:rsidRDefault="006E1459" w:rsidP="006E14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99541F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5801C9" wp14:editId="5149637F">
                      <wp:simplePos x="0" y="0"/>
                      <wp:positionH relativeFrom="column">
                        <wp:posOffset>98546</wp:posOffset>
                      </wp:positionH>
                      <wp:positionV relativeFrom="paragraph">
                        <wp:posOffset>86076</wp:posOffset>
                      </wp:positionV>
                      <wp:extent cx="2130357" cy="2208179"/>
                      <wp:effectExtent l="0" t="0" r="381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4" o:spid="_x0000_s1028" type="#_x0000_t202" style="position:absolute;margin-left:7.75pt;margin-top:6.8pt;width:167.75pt;height:17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6E1459" w:rsidRPr="005677B5" w:rsidRDefault="006E1459" w:rsidP="006E145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E1459" w:rsidRPr="006624FB" w:rsidRDefault="006E1459" w:rsidP="006E14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99541F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5801C9" wp14:editId="5149637F">
                      <wp:simplePos x="0" y="0"/>
                      <wp:positionH relativeFrom="column">
                        <wp:posOffset>87549</wp:posOffset>
                      </wp:positionH>
                      <wp:positionV relativeFrom="paragraph">
                        <wp:posOffset>56893</wp:posOffset>
                      </wp:positionV>
                      <wp:extent cx="2130357" cy="2208179"/>
                      <wp:effectExtent l="0" t="0" r="3810" b="190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5" o:spid="_x0000_s1029" type="#_x0000_t202" style="position:absolute;margin-left:6.9pt;margin-top:4.5pt;width:167.75pt;height:17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7BCB" w:rsidTr="00DB7BCB">
        <w:tc>
          <w:tcPr>
            <w:tcW w:w="3847" w:type="dxa"/>
          </w:tcPr>
          <w:p w:rsidR="0086198E" w:rsidRPr="005677B5" w:rsidRDefault="0086198E" w:rsidP="00861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86198E" w:rsidRPr="006624FB" w:rsidRDefault="0086198E" w:rsidP="0086198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D52484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5801C9" wp14:editId="5149637F">
                      <wp:simplePos x="0" y="0"/>
                      <wp:positionH relativeFrom="column">
                        <wp:posOffset>81199</wp:posOffset>
                      </wp:positionH>
                      <wp:positionV relativeFrom="paragraph">
                        <wp:posOffset>122447</wp:posOffset>
                      </wp:positionV>
                      <wp:extent cx="2130357" cy="2208179"/>
                      <wp:effectExtent l="0" t="0" r="3810" b="190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bookmarkStart w:id="0" w:name="_GoBack"/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9" o:spid="_x0000_s1030" type="#_x0000_t202" style="position:absolute;margin-left:6.4pt;margin-top:9.65pt;width:167.75pt;height:173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1" w:name="_GoBack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86198E" w:rsidRPr="005677B5" w:rsidRDefault="0086198E" w:rsidP="00861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86198E" w:rsidRPr="006624FB" w:rsidRDefault="0086198E" w:rsidP="0086198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7D1E9D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5801C9" wp14:editId="5149637F">
                      <wp:simplePos x="0" y="0"/>
                      <wp:positionH relativeFrom="column">
                        <wp:posOffset>109112</wp:posOffset>
                      </wp:positionH>
                      <wp:positionV relativeFrom="paragraph">
                        <wp:posOffset>161358</wp:posOffset>
                      </wp:positionV>
                      <wp:extent cx="2130357" cy="2208179"/>
                      <wp:effectExtent l="0" t="0" r="3810" b="190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8" o:spid="_x0000_s1031" type="#_x0000_t202" style="position:absolute;margin-left:8.6pt;margin-top:12.7pt;width:167.75pt;height:173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86198E" w:rsidRPr="005677B5" w:rsidRDefault="0086198E" w:rsidP="00861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86198E" w:rsidRPr="006624FB" w:rsidRDefault="0086198E" w:rsidP="0086198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7D1E9D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5801C9" wp14:editId="5149637F">
                      <wp:simplePos x="0" y="0"/>
                      <wp:positionH relativeFrom="column">
                        <wp:posOffset>40180</wp:posOffset>
                      </wp:positionH>
                      <wp:positionV relativeFrom="paragraph">
                        <wp:posOffset>112719</wp:posOffset>
                      </wp:positionV>
                      <wp:extent cx="2130357" cy="2208179"/>
                      <wp:effectExtent l="0" t="0" r="3810" b="190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7" o:spid="_x0000_s1032" type="#_x0000_t202" style="position:absolute;margin-left:3.15pt;margin-top:8.9pt;width:167.75pt;height:17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86198E" w:rsidRPr="005677B5" w:rsidRDefault="0086198E" w:rsidP="00861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3   10.3.23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86198E" w:rsidRPr="006624FB" w:rsidRDefault="0086198E" w:rsidP="0086198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/f/ phoneme</w:t>
            </w:r>
          </w:p>
          <w:p w:rsidR="0099541F" w:rsidRDefault="0086198E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5801C9" wp14:editId="5149637F">
                      <wp:simplePos x="0" y="0"/>
                      <wp:positionH relativeFrom="column">
                        <wp:posOffset>87549</wp:posOffset>
                      </wp:positionH>
                      <wp:positionV relativeFrom="paragraph">
                        <wp:posOffset>108328</wp:posOffset>
                      </wp:positionV>
                      <wp:extent cx="2130357" cy="2208179"/>
                      <wp:effectExtent l="0" t="0" r="3810" b="190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0357" cy="22081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feet               phone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fox               dolphin 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cliff             alphabet</w:t>
                                  </w:r>
                                </w:p>
                                <w:p w:rsidR="0086198E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fluff             rough</w:t>
                                  </w:r>
                                </w:p>
                                <w:p w:rsidR="0086198E" w:rsidRPr="00634E29" w:rsidRDefault="0086198E" w:rsidP="0086198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staff            tough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801C9" id="Text Box 6" o:spid="_x0000_s1033" type="#_x0000_t202" style="position:absolute;margin-left:6.9pt;margin-top:8.55pt;width:167.75pt;height:17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" fillcolor="window" stroked="f" strokeweight=".5pt">
                      <v:textbox>
                        <w:txbxContent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feet               phone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fox               dolphin 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cliff             alphabet</w:t>
                            </w:r>
                          </w:p>
                          <w:p w:rsidR="0086198E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fluff             rough</w:t>
                            </w:r>
                          </w:p>
                          <w:p w:rsidR="0086198E" w:rsidRPr="00634E29" w:rsidRDefault="0086198E" w:rsidP="0086198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staff            tough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  <w:p w:rsidR="0086198E" w:rsidRDefault="0086198E" w:rsidP="00DB7BCB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E0644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2484"/>
    <w:rsid w:val="00D54B24"/>
    <w:rsid w:val="00DB1291"/>
    <w:rsid w:val="00DB7BCB"/>
    <w:rsid w:val="00DD0721"/>
    <w:rsid w:val="00E00215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FDCE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CB1EB0ED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2023-02-10T07:55:00Z</cp:lastPrinted>
  <dcterms:created xsi:type="dcterms:W3CDTF">2023-03-09T11:24:00Z</dcterms:created>
  <dcterms:modified xsi:type="dcterms:W3CDTF">2023-03-09T11:24:00Z</dcterms:modified>
</cp:coreProperties>
</file>