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727049">
        <w:trPr>
          <w:trHeight w:val="467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</w:t>
            </w:r>
            <w:r w:rsidR="00D52484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E46BA5">
              <w:rPr>
                <w:rFonts w:ascii="Comic Sans MS" w:hAnsi="Comic Sans MS"/>
                <w:sz w:val="28"/>
                <w:szCs w:val="28"/>
              </w:rPr>
              <w:t>2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E46BA5">
              <w:rPr>
                <w:rFonts w:ascii="Comic Sans MS" w:hAnsi="Comic Sans MS"/>
                <w:sz w:val="28"/>
                <w:szCs w:val="28"/>
              </w:rPr>
              <w:t>3.3</w:t>
            </w:r>
            <w:r>
              <w:rPr>
                <w:rFonts w:ascii="Comic Sans MS" w:hAnsi="Comic Sans MS"/>
                <w:sz w:val="28"/>
                <w:szCs w:val="28"/>
              </w:rPr>
              <w:t>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B7BCB" w:rsidRPr="006624FB" w:rsidRDefault="00DB7BCB" w:rsidP="00DB7BC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 w:rsidR="00E46BA5"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DB7BCB" w:rsidRDefault="00634E29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A1C8E3" wp14:editId="3FA474FF">
                      <wp:simplePos x="0" y="0"/>
                      <wp:positionH relativeFrom="column">
                        <wp:posOffset>1116109</wp:posOffset>
                      </wp:positionH>
                      <wp:positionV relativeFrom="paragraph">
                        <wp:posOffset>130755</wp:posOffset>
                      </wp:positionV>
                      <wp:extent cx="1003852" cy="2037522"/>
                      <wp:effectExtent l="0" t="0" r="6350" b="127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34E29" w:rsidRDefault="009306E1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99541F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find</w:t>
                                  </w:r>
                                </w:p>
                                <w:p w:rsidR="009306E1" w:rsidRDefault="009306E1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99541F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sky</w:t>
                                  </w:r>
                                </w:p>
                                <w:p w:rsidR="0099541F" w:rsidRDefault="009306E1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 w:rsidR="0099541F"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try</w:t>
                                  </w:r>
                                </w:p>
                                <w:p w:rsidR="009306E1" w:rsidRDefault="0099541F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306E1" w:rsidRDefault="009306E1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306E1" w:rsidRDefault="009306E1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634E29" w:rsidRPr="00634E29" w:rsidRDefault="00634E29" w:rsidP="00634E29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A1C8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7.9pt;margin-top:10.3pt;width:79.05pt;height:16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" fillcolor="window" stroked="f" strokeweight=".5pt">
                      <v:textbox>
                        <w:txbxContent>
                          <w:p w:rsidR="00634E29" w:rsidRDefault="009306E1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99541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find</w:t>
                            </w:r>
                          </w:p>
                          <w:p w:rsidR="009306E1" w:rsidRDefault="009306E1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99541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sky</w:t>
                            </w:r>
                          </w:p>
                          <w:p w:rsidR="0099541F" w:rsidRDefault="009306E1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99541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try</w:t>
                            </w:r>
                          </w:p>
                          <w:p w:rsidR="009306E1" w:rsidRDefault="0099541F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306E1" w:rsidRDefault="009306E1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306E1" w:rsidRDefault="009306E1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4E29" w:rsidRPr="00634E29" w:rsidRDefault="00634E29" w:rsidP="00634E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27884</wp:posOffset>
                      </wp:positionH>
                      <wp:positionV relativeFrom="paragraph">
                        <wp:posOffset>163719</wp:posOffset>
                      </wp:positionV>
                      <wp:extent cx="1003852" cy="2037522"/>
                      <wp:effectExtent l="0" t="0" r="6350" b="127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34E29" w:rsidRDefault="009306E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306E1" w:rsidRDefault="009306E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306E1" w:rsidRDefault="009306E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306E1" w:rsidRDefault="009306E1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634E29" w:rsidRPr="00634E29" w:rsidRDefault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margin-left:2.2pt;margin-top:12.9pt;width:79.05pt;height:16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" fillcolor="white [3201]" stroked="f" strokeweight=".5pt">
                      <v:textbox>
                        <w:txbxContent>
                          <w:p w:rsidR="00634E29" w:rsidRDefault="009306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306E1" w:rsidRDefault="009306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306E1" w:rsidRDefault="009306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306E1" w:rsidRDefault="009306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634E29" w:rsidRPr="00634E29" w:rsidRDefault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7D1E9D" w:rsidRDefault="0099541F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9275F3A" wp14:editId="767D1CD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121920</wp:posOffset>
                      </wp:positionV>
                      <wp:extent cx="1003852" cy="2037522"/>
                      <wp:effectExtent l="0" t="0" r="6350" b="127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24" o:spid="_x0000_s1028" type="#_x0000_t202" style="position:absolute;margin-left:85.65pt;margin-top:9.6pt;width:79.05pt;height:160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A2C493" wp14:editId="6D5C231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179070</wp:posOffset>
                      </wp:positionV>
                      <wp:extent cx="1003852" cy="2037522"/>
                      <wp:effectExtent l="0" t="0" r="6350" b="127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2C493" id="Text Box 17" o:spid="_x0000_s1029" type="#_x0000_t202" style="position:absolute;margin-left:-.1pt;margin-top:14.1pt;width:79.05pt;height:16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7D1E9D" w:rsidRDefault="007D1E9D" w:rsidP="00DB7BCB"/>
          <w:p w:rsidR="0099541F" w:rsidRDefault="0099541F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9275F3A" wp14:editId="767D1CD1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17145</wp:posOffset>
                      </wp:positionV>
                      <wp:extent cx="1003852" cy="2037522"/>
                      <wp:effectExtent l="0" t="0" r="6350" b="127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25" o:spid="_x0000_s1030" type="#_x0000_t202" style="position:absolute;margin-left:77.55pt;margin-top:1.35pt;width:79.05pt;height:160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A2C493" wp14:editId="6D5C231A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7620</wp:posOffset>
                      </wp:positionV>
                      <wp:extent cx="1003852" cy="2037522"/>
                      <wp:effectExtent l="0" t="0" r="6350" b="127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2C493" id="Text Box 18" o:spid="_x0000_s1031" type="#_x0000_t202" style="position:absolute;margin-left:-.45pt;margin-top:.6pt;width:79.05pt;height:16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99541F" w:rsidP="0099541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275F3A" wp14:editId="767D1CD1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159385</wp:posOffset>
                      </wp:positionV>
                      <wp:extent cx="1003852" cy="2037522"/>
                      <wp:effectExtent l="0" t="0" r="6350" b="127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26" o:spid="_x0000_s1032" type="#_x0000_t202" style="position:absolute;margin-left:78.95pt;margin-top:12.55pt;width:79.05pt;height:160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6A2C493" wp14:editId="6D5C231A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168910</wp:posOffset>
                      </wp:positionV>
                      <wp:extent cx="1003852" cy="2037522"/>
                      <wp:effectExtent l="0" t="0" r="6350" b="127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2C493" id="Text Box 19" o:spid="_x0000_s1033" type="#_x0000_t202" style="position:absolute;margin-left:1.45pt;margin-top:13.3pt;width:79.05pt;height:16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9541F" w:rsidRDefault="0099541F" w:rsidP="00DB7BCB"/>
        </w:tc>
      </w:tr>
      <w:tr w:rsidR="00DB7BCB" w:rsidTr="00DB7BCB"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99541F" w:rsidP="0099541F"/>
          <w:p w:rsidR="00D52484" w:rsidRDefault="0099541F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9275F3A" wp14:editId="767D1CD1">
                      <wp:simplePos x="0" y="0"/>
                      <wp:positionH relativeFrom="column">
                        <wp:posOffset>1108075</wp:posOffset>
                      </wp:positionH>
                      <wp:positionV relativeFrom="paragraph">
                        <wp:posOffset>35560</wp:posOffset>
                      </wp:positionV>
                      <wp:extent cx="1003852" cy="2037522"/>
                      <wp:effectExtent l="0" t="0" r="6350" b="127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30" o:spid="_x0000_s1034" type="#_x0000_t202" style="position:absolute;margin-left:87.25pt;margin-top:2.8pt;width:79.05pt;height:160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DCFB7EF" wp14:editId="24D0539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6985</wp:posOffset>
                      </wp:positionV>
                      <wp:extent cx="1003852" cy="2037522"/>
                      <wp:effectExtent l="0" t="0" r="6350" b="127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FB7EF" id="Text Box 20" o:spid="_x0000_s1035" type="#_x0000_t202" style="position:absolute;margin-left:-.5pt;margin-top:.55pt;width:79.05pt;height:16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99541F" w:rsidP="0099541F"/>
          <w:p w:rsidR="007D1E9D" w:rsidRDefault="0099541F" w:rsidP="00DB7BC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9275F3A" wp14:editId="767D1CD1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35560</wp:posOffset>
                      </wp:positionV>
                      <wp:extent cx="1003852" cy="2037522"/>
                      <wp:effectExtent l="0" t="0" r="6350" b="127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29" o:spid="_x0000_s1036" type="#_x0000_t202" style="position:absolute;margin-left:80.9pt;margin-top:2.8pt;width:79.05pt;height:160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CFB7EF" wp14:editId="24D05399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6985</wp:posOffset>
                      </wp:positionV>
                      <wp:extent cx="1003852" cy="2037522"/>
                      <wp:effectExtent l="0" t="0" r="6350" b="127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FB7EF" id="Text Box 21" o:spid="_x0000_s1037" type="#_x0000_t202" style="position:absolute;margin-left:-.1pt;margin-top:.55pt;width:79.05pt;height:16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99541F" w:rsidP="0099541F">
            <w:pPr>
              <w:tabs>
                <w:tab w:val="left" w:pos="262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DCFB7EF" wp14:editId="24D0539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184150</wp:posOffset>
                      </wp:positionV>
                      <wp:extent cx="1003300" cy="2037080"/>
                      <wp:effectExtent l="0" t="0" r="6350" b="127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300" cy="2037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FB7EF" id="Text Box 22" o:spid="_x0000_s1038" type="#_x0000_t202" style="position:absolute;margin-left:1.8pt;margin-top:14.5pt;width:79pt;height:16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  <w:p w:rsidR="0099541F" w:rsidRDefault="0099541F" w:rsidP="0099541F">
            <w:pPr>
              <w:tabs>
                <w:tab w:val="left" w:pos="2625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9275F3A" wp14:editId="767D1CD1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31750</wp:posOffset>
                      </wp:positionV>
                      <wp:extent cx="1003852" cy="2037522"/>
                      <wp:effectExtent l="0" t="0" r="6350" b="127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28" o:spid="_x0000_s1039" type="#_x0000_t202" style="position:absolute;margin-left:87.3pt;margin-top:2.5pt;width:79.05pt;height:160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9541F" w:rsidRDefault="0099541F" w:rsidP="0099541F">
            <w:pPr>
              <w:tabs>
                <w:tab w:val="left" w:pos="2625"/>
              </w:tabs>
            </w:pPr>
          </w:p>
          <w:p w:rsidR="0099541F" w:rsidRDefault="0099541F" w:rsidP="0099541F">
            <w:pPr>
              <w:tabs>
                <w:tab w:val="left" w:pos="2625"/>
              </w:tabs>
            </w:pPr>
          </w:p>
          <w:p w:rsidR="0099541F" w:rsidRDefault="0099541F" w:rsidP="0099541F">
            <w:pPr>
              <w:tabs>
                <w:tab w:val="left" w:pos="2625"/>
              </w:tabs>
            </w:pPr>
          </w:p>
          <w:p w:rsidR="0099541F" w:rsidRDefault="0099541F" w:rsidP="0099541F">
            <w:pPr>
              <w:tabs>
                <w:tab w:val="left" w:pos="2625"/>
              </w:tabs>
            </w:pPr>
          </w:p>
          <w:p w:rsidR="0099541F" w:rsidRDefault="0099541F" w:rsidP="0099541F">
            <w:pPr>
              <w:tabs>
                <w:tab w:val="left" w:pos="2625"/>
              </w:tabs>
            </w:pPr>
          </w:p>
          <w:p w:rsidR="0099541F" w:rsidRDefault="0099541F" w:rsidP="0099541F">
            <w:pPr>
              <w:tabs>
                <w:tab w:val="left" w:pos="2625"/>
              </w:tabs>
            </w:pPr>
          </w:p>
          <w:p w:rsidR="007D1E9D" w:rsidRDefault="007D1E9D" w:rsidP="00DB7BCB"/>
        </w:tc>
        <w:tc>
          <w:tcPr>
            <w:tcW w:w="3847" w:type="dxa"/>
          </w:tcPr>
          <w:p w:rsidR="0099541F" w:rsidRPr="005677B5" w:rsidRDefault="0099541F" w:rsidP="0099541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2   3.3.23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99541F" w:rsidRPr="006624FB" w:rsidRDefault="0099541F" w:rsidP="0099541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99541F" w:rsidRDefault="0099541F" w:rsidP="0099541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9275F3A" wp14:editId="767D1CD1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62230</wp:posOffset>
                      </wp:positionV>
                      <wp:extent cx="1003852" cy="2037522"/>
                      <wp:effectExtent l="0" t="0" r="6350" b="127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find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sky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try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tie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 xml:space="preserve">  eyes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75F3A" id="Text Box 27" o:spid="_x0000_s1040" type="#_x0000_t202" style="position:absolute;margin-left:92.95pt;margin-top:4.9pt;width:79.05pt;height:160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find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sky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try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eyes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DCFB7EF" wp14:editId="24D05399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194945</wp:posOffset>
                      </wp:positionV>
                      <wp:extent cx="1003852" cy="2037522"/>
                      <wp:effectExtent l="0" t="0" r="6350" b="127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3852" cy="203752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bright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light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ice</w:t>
                                  </w:r>
                                </w:p>
                                <w:p w:rsidR="0099541F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nice</w:t>
                                  </w:r>
                                </w:p>
                                <w:p w:rsidR="0099541F" w:rsidRPr="00634E29" w:rsidRDefault="0099541F" w:rsidP="0099541F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  <w:t>tiny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FB7EF" id="Text Box 23" o:spid="_x0000_s1041" type="#_x0000_t202" style="position:absolute;margin-left:-.8pt;margin-top:15.35pt;width:79.05pt;height:16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" fillcolor="window" stroked="f" strokeweight=".5pt">
                      <v:textbox>
                        <w:txbxContent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bright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ice</w:t>
                            </w:r>
                          </w:p>
                          <w:p w:rsidR="0099541F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nice</w:t>
                            </w:r>
                          </w:p>
                          <w:p w:rsidR="0099541F" w:rsidRPr="00634E29" w:rsidRDefault="0099541F" w:rsidP="0099541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E9D" w:rsidRDefault="007D1E9D" w:rsidP="00DB7BCB"/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99541F">
            <w:pPr>
              <w:jc w:val="center"/>
            </w:pPr>
          </w:p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DB7BCB"/>
          <w:p w:rsidR="0099541F" w:rsidRDefault="0099541F" w:rsidP="00DB7BCB"/>
        </w:tc>
      </w:tr>
    </w:tbl>
    <w:p w:rsidR="00A96760" w:rsidRDefault="00A96760" w:rsidP="00DB7BCB"/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91F9E"/>
    <w:rsid w:val="002B2625"/>
    <w:rsid w:val="00303DDC"/>
    <w:rsid w:val="0035787F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34E29"/>
    <w:rsid w:val="00651859"/>
    <w:rsid w:val="006624FB"/>
    <w:rsid w:val="00681F76"/>
    <w:rsid w:val="006924E9"/>
    <w:rsid w:val="006B10B7"/>
    <w:rsid w:val="006C4C84"/>
    <w:rsid w:val="00710BF3"/>
    <w:rsid w:val="00714218"/>
    <w:rsid w:val="00721144"/>
    <w:rsid w:val="00727049"/>
    <w:rsid w:val="0074277F"/>
    <w:rsid w:val="007D1E9D"/>
    <w:rsid w:val="007E0644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42B8"/>
    <w:rsid w:val="00CA77CF"/>
    <w:rsid w:val="00D52484"/>
    <w:rsid w:val="00D54B24"/>
    <w:rsid w:val="00DB1291"/>
    <w:rsid w:val="00DB7BCB"/>
    <w:rsid w:val="00DD0721"/>
    <w:rsid w:val="00E00215"/>
    <w:rsid w:val="00E46BA5"/>
    <w:rsid w:val="00E81599"/>
    <w:rsid w:val="00EF1C08"/>
    <w:rsid w:val="00F26E23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AF0C2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2C70B54</Template>
  <TotalTime>15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2023-02-10T07:55:00Z</cp:lastPrinted>
  <dcterms:created xsi:type="dcterms:W3CDTF">2023-03-02T11:39:00Z</dcterms:created>
  <dcterms:modified xsi:type="dcterms:W3CDTF">2023-03-02T11:53:00Z</dcterms:modified>
</cp:coreProperties>
</file>