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7177A8">
              <w:rPr>
                <w:rFonts w:ascii="Comic Sans MS" w:hAnsi="Comic Sans MS"/>
                <w:sz w:val="24"/>
                <w:szCs w:val="24"/>
              </w:rPr>
              <w:t>6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7177A8">
              <w:rPr>
                <w:rFonts w:ascii="Comic Sans MS" w:hAnsi="Comic Sans MS"/>
                <w:sz w:val="24"/>
                <w:szCs w:val="24"/>
              </w:rPr>
              <w:t>10</w:t>
            </w:r>
            <w:r w:rsidR="003952A9">
              <w:rPr>
                <w:rFonts w:ascii="Comic Sans MS" w:hAnsi="Comic Sans MS"/>
                <w:sz w:val="24"/>
                <w:szCs w:val="24"/>
              </w:rPr>
              <w:t>.2.23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="007177A8"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 w:rsidR="007177A8"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7177A8" w:rsidRPr="007177A8" w:rsidRDefault="007177A8" w:rsidP="007177A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 w:rsidR="0033321F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7177A8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="007177A8"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="007177A8"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7177A8" w:rsidRPr="007177A8" w:rsidRDefault="007177A8" w:rsidP="007177A8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 w:rsidR="0033321F"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3952A9" w:rsidRP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934069" w:rsidRDefault="0033321F" w:rsidP="0033321F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2B2625" w:rsidRDefault="0033321F" w:rsidP="0033321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2B2625" w:rsidRDefault="0033321F" w:rsidP="0033321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CA77CF" w:rsidRDefault="0033321F" w:rsidP="0033321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2B2625" w:rsidRDefault="0033321F" w:rsidP="0033321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Pr="004B37AE" w:rsidRDefault="0033321F" w:rsidP="0033321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  <w:tc>
          <w:tcPr>
            <w:tcW w:w="3487" w:type="dxa"/>
          </w:tcPr>
          <w:p w:rsidR="0033321F" w:rsidRPr="00E83266" w:rsidRDefault="0033321F" w:rsidP="0033321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10.2.23</w:t>
            </w:r>
          </w:p>
          <w:p w:rsidR="0033321F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  /au/</w:t>
            </w:r>
          </w:p>
          <w:p w:rsidR="0033321F" w:rsidRPr="007177A8" w:rsidRDefault="0033321F" w:rsidP="0033321F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toe  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  haunt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 xml:space="preserve">goes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177A8">
              <w:rPr>
                <w:rFonts w:ascii="Comic Sans MS" w:hAnsi="Comic Sans MS"/>
                <w:sz w:val="28"/>
                <w:szCs w:val="28"/>
              </w:rPr>
              <w:t>launch</w:t>
            </w:r>
          </w:p>
          <w:p w:rsidR="0033321F" w:rsidRPr="007177A8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7177A8">
              <w:rPr>
                <w:rFonts w:ascii="Comic Sans MS" w:hAnsi="Comic Sans MS"/>
                <w:sz w:val="28"/>
                <w:szCs w:val="28"/>
              </w:rPr>
              <w:t xml:space="preserve">       foe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automatic</w:t>
            </w:r>
          </w:p>
          <w:p w:rsidR="0033321F" w:rsidRDefault="0033321F" w:rsidP="0033321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33321F">
              <w:rPr>
                <w:rFonts w:ascii="Comic Sans MS" w:hAnsi="Comic Sans MS"/>
                <w:sz w:val="28"/>
                <w:szCs w:val="28"/>
              </w:rPr>
              <w:t>tomatoes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autumn</w:t>
            </w:r>
          </w:p>
          <w:p w:rsidR="00721144" w:rsidRDefault="0033321F" w:rsidP="0033321F">
            <w:pPr>
              <w:jc w:val="center"/>
            </w:pPr>
            <w:r w:rsidRPr="0033321F">
              <w:rPr>
                <w:rFonts w:ascii="Comic Sans MS" w:hAnsi="Comic Sans MS"/>
                <w:sz w:val="28"/>
                <w:szCs w:val="28"/>
              </w:rPr>
              <w:t xml:space="preserve">    potatoes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August</w:t>
            </w:r>
          </w:p>
        </w:tc>
      </w:tr>
    </w:tbl>
    <w:p w:rsidR="00814FEA" w:rsidRDefault="0033321F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3321F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A7BF1"/>
    <w:rsid w:val="00934069"/>
    <w:rsid w:val="00962DB5"/>
    <w:rsid w:val="009F57A4"/>
    <w:rsid w:val="00AA50D6"/>
    <w:rsid w:val="00B22891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C02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C4F3B488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2023-02-10T08:58:00Z</cp:lastPrinted>
  <dcterms:created xsi:type="dcterms:W3CDTF">2023-02-10T09:02:00Z</dcterms:created>
  <dcterms:modified xsi:type="dcterms:W3CDTF">2023-02-10T09:02:00Z</dcterms:modified>
</cp:coreProperties>
</file>