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E83266" w:rsidRDefault="00B30E46" w:rsidP="00C07CEA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>Spring</w:t>
            </w:r>
            <w:r w:rsidR="005677B5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1  </w:t>
            </w:r>
            <w:r w:rsid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7177A8">
              <w:rPr>
                <w:rFonts w:ascii="Comic Sans MS" w:hAnsi="Comic Sans MS"/>
                <w:sz w:val="24"/>
                <w:szCs w:val="24"/>
              </w:rPr>
              <w:t>6</w:t>
            </w:r>
            <w:r w:rsidR="00C07CEA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7177A8">
              <w:rPr>
                <w:rFonts w:ascii="Comic Sans MS" w:hAnsi="Comic Sans MS"/>
                <w:sz w:val="24"/>
                <w:szCs w:val="24"/>
              </w:rPr>
              <w:t>10</w:t>
            </w:r>
            <w:r w:rsidR="003952A9">
              <w:rPr>
                <w:rFonts w:ascii="Comic Sans MS" w:hAnsi="Comic Sans MS"/>
                <w:sz w:val="24"/>
                <w:szCs w:val="24"/>
              </w:rPr>
              <w:t>.2.23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="007177A8"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 w:rsidR="007177A8"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177A8" w:rsidRPr="007177A8" w:rsidRDefault="007177A8" w:rsidP="003952A9">
            <w:pPr>
              <w:spacing w:line="36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177A8" w:rsidRPr="003952A9" w:rsidRDefault="007177A8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52A9" w:rsidRPr="008A7BF1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7" w:type="dxa"/>
          </w:tcPr>
          <w:p w:rsidR="007177A8" w:rsidRPr="00E83266" w:rsidRDefault="007177A8" w:rsidP="007177A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21144" w:rsidRPr="00934069" w:rsidRDefault="00721144" w:rsidP="003952A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</w:tc>
        <w:tc>
          <w:tcPr>
            <w:tcW w:w="3487" w:type="dxa"/>
          </w:tcPr>
          <w:p w:rsidR="007177A8" w:rsidRPr="00E83266" w:rsidRDefault="007177A8" w:rsidP="007177A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21144" w:rsidRPr="002B2625" w:rsidRDefault="00721144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7177A8" w:rsidRPr="00E83266" w:rsidRDefault="007177A8" w:rsidP="007177A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21144" w:rsidRPr="002B2625" w:rsidRDefault="00721144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7177A8" w:rsidRPr="00E83266" w:rsidRDefault="007177A8" w:rsidP="007177A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21144" w:rsidRPr="00CA77CF" w:rsidRDefault="00721144" w:rsidP="003952A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7" w:type="dxa"/>
          </w:tcPr>
          <w:p w:rsidR="007177A8" w:rsidRPr="00E83266" w:rsidRDefault="007177A8" w:rsidP="007177A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21144" w:rsidRPr="002B2625" w:rsidRDefault="00721144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7177A8" w:rsidRPr="00E83266" w:rsidRDefault="007177A8" w:rsidP="007177A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toe        haunt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>goes    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  foe</w:t>
            </w:r>
          </w:p>
          <w:p w:rsidR="00721144" w:rsidRPr="004B37AE" w:rsidRDefault="00721144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487" w:type="dxa"/>
          </w:tcPr>
          <w:p w:rsidR="00721144" w:rsidRDefault="00721144" w:rsidP="003952A9">
            <w:pPr>
              <w:jc w:val="center"/>
            </w:pPr>
          </w:p>
        </w:tc>
      </w:tr>
    </w:tbl>
    <w:p w:rsidR="00814FEA" w:rsidRDefault="00B22891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A7BF1"/>
    <w:rsid w:val="00934069"/>
    <w:rsid w:val="00962DB5"/>
    <w:rsid w:val="009F57A4"/>
    <w:rsid w:val="00AA50D6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2C02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C4F3B488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2023-01-27T08:33:00Z</cp:lastPrinted>
  <dcterms:created xsi:type="dcterms:W3CDTF">2023-02-10T08:58:00Z</dcterms:created>
  <dcterms:modified xsi:type="dcterms:W3CDTF">2023-02-10T08:58:00Z</dcterms:modified>
</cp:coreProperties>
</file>