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3952A9">
              <w:rPr>
                <w:rFonts w:ascii="Comic Sans MS" w:hAnsi="Comic Sans MS"/>
                <w:sz w:val="24"/>
                <w:szCs w:val="24"/>
              </w:rPr>
              <w:t>5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3952A9"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8A7BF1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3952A9" w:rsidRPr="008A7BF1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934069" w:rsidRDefault="003952A9" w:rsidP="003952A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2B2625" w:rsidRDefault="003952A9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2B2625" w:rsidRDefault="003952A9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CA77CF" w:rsidRDefault="003952A9" w:rsidP="003952A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2B2625" w:rsidRDefault="003952A9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Pr="004B37AE" w:rsidRDefault="003952A9" w:rsidP="003952A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3487" w:type="dxa"/>
          </w:tcPr>
          <w:p w:rsidR="003952A9" w:rsidRPr="00E83266" w:rsidRDefault="003952A9" w:rsidP="003952A9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3.2.23</w:t>
            </w:r>
          </w:p>
          <w:p w:rsidR="003952A9" w:rsidRP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 and tricky words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3952A9">
              <w:rPr>
                <w:rFonts w:ascii="Comic Sans MS" w:hAnsi="Comic Sans MS"/>
                <w:sz w:val="32"/>
                <w:szCs w:val="32"/>
              </w:rPr>
              <w:t>few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 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3952A9" w:rsidRDefault="003952A9" w:rsidP="003952A9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721144" w:rsidRDefault="003952A9" w:rsidP="003952A9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</w:tr>
    </w:tbl>
    <w:p w:rsidR="00814FEA" w:rsidRDefault="003952A9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8A7BF1"/>
    <w:rsid w:val="00934069"/>
    <w:rsid w:val="00962DB5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01AE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1174B5A7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2023-01-27T08:33:00Z</cp:lastPrinted>
  <dcterms:created xsi:type="dcterms:W3CDTF">2023-02-03T12:43:00Z</dcterms:created>
  <dcterms:modified xsi:type="dcterms:W3CDTF">2023-02-03T12:43:00Z</dcterms:modified>
</cp:coreProperties>
</file>