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C30C8" w:rsidRPr="00E83266" w:rsidRDefault="00B30E46" w:rsidP="00C07CEA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>Spring</w:t>
            </w:r>
            <w:r w:rsidR="005677B5"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1  </w:t>
            </w:r>
            <w:r w:rsid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D21D8C">
              <w:rPr>
                <w:rFonts w:ascii="Comic Sans MS" w:hAnsi="Comic Sans MS"/>
                <w:sz w:val="24"/>
                <w:szCs w:val="24"/>
              </w:rPr>
              <w:t>3</w:t>
            </w:r>
            <w:r w:rsidR="00C07CEA"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D21D8C">
              <w:rPr>
                <w:rFonts w:ascii="Comic Sans MS" w:hAnsi="Comic Sans MS"/>
                <w:sz w:val="24"/>
                <w:szCs w:val="24"/>
              </w:rPr>
              <w:t>20</w:t>
            </w:r>
            <w:r w:rsidRPr="00E83266">
              <w:rPr>
                <w:rFonts w:ascii="Comic Sans MS" w:hAnsi="Comic Sans MS"/>
                <w:sz w:val="24"/>
                <w:szCs w:val="24"/>
              </w:rPr>
              <w:t>.1.23</w:t>
            </w:r>
          </w:p>
          <w:p w:rsidR="00B30E46" w:rsidRDefault="00E83266" w:rsidP="00C07CE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</w:t>
            </w:r>
            <w:proofErr w:type="spellStart"/>
            <w:r w:rsidR="00D21D8C">
              <w:rPr>
                <w:rFonts w:ascii="Comic Sans MS" w:hAnsi="Comic Sans MS"/>
                <w:color w:val="FF0000"/>
                <w:sz w:val="32"/>
                <w:szCs w:val="32"/>
              </w:rPr>
              <w:t>ue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’ </w:t>
            </w:r>
          </w:p>
          <w:p w:rsidR="00D21D8C" w:rsidRDefault="00D21D8C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glue</w:t>
            </w:r>
          </w:p>
          <w:p w:rsidR="00E83266" w:rsidRDefault="00E83266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 </w:t>
            </w:r>
            <w:r w:rsidR="00D21D8C">
              <w:rPr>
                <w:rFonts w:ascii="Comic Sans MS" w:hAnsi="Comic Sans MS"/>
                <w:color w:val="000000" w:themeColor="text1"/>
                <w:sz w:val="32"/>
                <w:szCs w:val="32"/>
              </w:rPr>
              <w:t>blue</w:t>
            </w:r>
          </w:p>
          <w:p w:rsidR="00D21D8C" w:rsidRDefault="00D21D8C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true</w:t>
            </w:r>
          </w:p>
          <w:p w:rsidR="00D21D8C" w:rsidRDefault="00D21D8C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argue</w:t>
            </w:r>
          </w:p>
          <w:p w:rsidR="00D21D8C" w:rsidRPr="0057394C" w:rsidRDefault="00D21D8C" w:rsidP="00C07C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statue</w:t>
            </w:r>
          </w:p>
        </w:tc>
        <w:tc>
          <w:tcPr>
            <w:tcW w:w="3487" w:type="dxa"/>
          </w:tcPr>
          <w:p w:rsidR="00D21D8C" w:rsidRPr="00E83266" w:rsidRDefault="00D21D8C" w:rsidP="00D21D8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Pr="00E83266">
              <w:rPr>
                <w:rFonts w:ascii="Comic Sans MS" w:hAnsi="Comic Sans MS"/>
                <w:sz w:val="24"/>
                <w:szCs w:val="24"/>
              </w:rPr>
              <w:t>.1.23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ue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’ 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glue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 blue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argue</w:t>
            </w:r>
          </w:p>
          <w:p w:rsidR="00721144" w:rsidRPr="00934069" w:rsidRDefault="00D21D8C" w:rsidP="00D21D8C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statue</w:t>
            </w:r>
          </w:p>
        </w:tc>
        <w:tc>
          <w:tcPr>
            <w:tcW w:w="3487" w:type="dxa"/>
          </w:tcPr>
          <w:p w:rsidR="00D21D8C" w:rsidRPr="00E83266" w:rsidRDefault="00D21D8C" w:rsidP="00D21D8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Pr="00E83266">
              <w:rPr>
                <w:rFonts w:ascii="Comic Sans MS" w:hAnsi="Comic Sans MS"/>
                <w:sz w:val="24"/>
                <w:szCs w:val="24"/>
              </w:rPr>
              <w:t>.1.23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ue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’ 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glue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 blue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argue</w:t>
            </w:r>
          </w:p>
          <w:p w:rsidR="00721144" w:rsidRPr="002B2625" w:rsidRDefault="00D21D8C" w:rsidP="00D21D8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statue</w:t>
            </w:r>
          </w:p>
        </w:tc>
        <w:tc>
          <w:tcPr>
            <w:tcW w:w="3487" w:type="dxa"/>
          </w:tcPr>
          <w:p w:rsidR="00D21D8C" w:rsidRPr="00E83266" w:rsidRDefault="00D21D8C" w:rsidP="00D21D8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Pr="00E83266">
              <w:rPr>
                <w:rFonts w:ascii="Comic Sans MS" w:hAnsi="Comic Sans MS"/>
                <w:sz w:val="24"/>
                <w:szCs w:val="24"/>
              </w:rPr>
              <w:t>.1.23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ue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’ 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glue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 blue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argue</w:t>
            </w:r>
          </w:p>
          <w:p w:rsidR="00721144" w:rsidRPr="002B2625" w:rsidRDefault="00D21D8C" w:rsidP="00D21D8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statue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D21D8C" w:rsidRPr="00E83266" w:rsidRDefault="00D21D8C" w:rsidP="00D21D8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Pr="00E83266">
              <w:rPr>
                <w:rFonts w:ascii="Comic Sans MS" w:hAnsi="Comic Sans MS"/>
                <w:sz w:val="24"/>
                <w:szCs w:val="24"/>
              </w:rPr>
              <w:t>.1.23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ue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’ 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glue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 blue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argue</w:t>
            </w:r>
          </w:p>
          <w:p w:rsidR="00721144" w:rsidRPr="00CA77CF" w:rsidRDefault="00D21D8C" w:rsidP="00D21D8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statue</w:t>
            </w:r>
          </w:p>
        </w:tc>
        <w:tc>
          <w:tcPr>
            <w:tcW w:w="3487" w:type="dxa"/>
          </w:tcPr>
          <w:p w:rsidR="00D21D8C" w:rsidRPr="00E83266" w:rsidRDefault="00D21D8C" w:rsidP="00D21D8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Pr="00E83266">
              <w:rPr>
                <w:rFonts w:ascii="Comic Sans MS" w:hAnsi="Comic Sans MS"/>
                <w:sz w:val="24"/>
                <w:szCs w:val="24"/>
              </w:rPr>
              <w:t>.1.23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ue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’ 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glue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 blue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argue</w:t>
            </w:r>
          </w:p>
          <w:p w:rsidR="00721144" w:rsidRPr="002B2625" w:rsidRDefault="00D21D8C" w:rsidP="00D21D8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statue</w:t>
            </w:r>
          </w:p>
        </w:tc>
        <w:tc>
          <w:tcPr>
            <w:tcW w:w="3487" w:type="dxa"/>
          </w:tcPr>
          <w:p w:rsidR="00D21D8C" w:rsidRPr="00E83266" w:rsidRDefault="00D21D8C" w:rsidP="00D21D8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Pr="00E83266">
              <w:rPr>
                <w:rFonts w:ascii="Comic Sans MS" w:hAnsi="Comic Sans MS"/>
                <w:sz w:val="24"/>
                <w:szCs w:val="24"/>
              </w:rPr>
              <w:t>.1.23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ue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’ 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glue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 blue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argue</w:t>
            </w:r>
          </w:p>
          <w:p w:rsidR="00721144" w:rsidRPr="004B37AE" w:rsidRDefault="00D21D8C" w:rsidP="00D21D8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statue</w:t>
            </w:r>
          </w:p>
        </w:tc>
        <w:tc>
          <w:tcPr>
            <w:tcW w:w="3487" w:type="dxa"/>
          </w:tcPr>
          <w:p w:rsidR="00D21D8C" w:rsidRPr="00E83266" w:rsidRDefault="00D21D8C" w:rsidP="00D21D8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Pr="00E83266">
              <w:rPr>
                <w:rFonts w:ascii="Comic Sans MS" w:hAnsi="Comic Sans MS"/>
                <w:sz w:val="24"/>
                <w:szCs w:val="24"/>
              </w:rPr>
              <w:t>.1.23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ue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’ 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glue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 blue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true</w:t>
            </w:r>
          </w:p>
          <w:p w:rsidR="00D21D8C" w:rsidRDefault="00D21D8C" w:rsidP="00D21D8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argue</w:t>
            </w:r>
          </w:p>
          <w:p w:rsidR="00721144" w:rsidRDefault="00D21D8C" w:rsidP="00D21D8C">
            <w:pPr>
              <w:jc w:val="center"/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statue</w:t>
            </w:r>
            <w:bookmarkStart w:id="0" w:name="_GoBack"/>
            <w:bookmarkEnd w:id="0"/>
          </w:p>
        </w:tc>
      </w:tr>
    </w:tbl>
    <w:p w:rsidR="00814FEA" w:rsidRDefault="00D21D8C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21144"/>
    <w:rsid w:val="0074277F"/>
    <w:rsid w:val="00934069"/>
    <w:rsid w:val="00962DB5"/>
    <w:rsid w:val="009F57A4"/>
    <w:rsid w:val="00AA50D6"/>
    <w:rsid w:val="00B30E46"/>
    <w:rsid w:val="00C07CEA"/>
    <w:rsid w:val="00CA77CF"/>
    <w:rsid w:val="00D21D8C"/>
    <w:rsid w:val="00D54B24"/>
    <w:rsid w:val="00DB1291"/>
    <w:rsid w:val="00E8326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C4EE9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25E28414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2022-10-20T07:21:00Z</cp:lastPrinted>
  <dcterms:created xsi:type="dcterms:W3CDTF">2023-01-20T12:40:00Z</dcterms:created>
  <dcterms:modified xsi:type="dcterms:W3CDTF">2023-01-20T12:40:00Z</dcterms:modified>
</cp:coreProperties>
</file>