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E83266" w:rsidRPr="00E83266">
              <w:rPr>
                <w:rFonts w:ascii="Comic Sans MS" w:hAnsi="Comic Sans MS"/>
                <w:sz w:val="24"/>
                <w:szCs w:val="24"/>
              </w:rPr>
              <w:t>2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E83266" w:rsidRPr="00E83266">
              <w:rPr>
                <w:rFonts w:ascii="Comic Sans MS" w:hAnsi="Comic Sans MS"/>
                <w:sz w:val="24"/>
                <w:szCs w:val="24"/>
              </w:rPr>
              <w:t>13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B30E46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3B236A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3B236A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3B236A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E83266" w:rsidRPr="0057394C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called 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934069" w:rsidRDefault="00E83266" w:rsidP="00E83266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2B2625" w:rsidRDefault="00E83266" w:rsidP="00E8326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2B2625" w:rsidRDefault="00E83266" w:rsidP="00E8326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CA77CF" w:rsidRDefault="00E83266" w:rsidP="00E8326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2B2625" w:rsidRDefault="00E83266" w:rsidP="00E8326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</w:t>
            </w:r>
            <w:bookmarkStart w:id="0" w:name="_GoBack"/>
            <w:bookmarkEnd w:id="0"/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lled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Pr="004B37AE" w:rsidRDefault="00E83266" w:rsidP="00E8326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  <w:tc>
          <w:tcPr>
            <w:tcW w:w="3487" w:type="dxa"/>
          </w:tcPr>
          <w:p w:rsidR="00E83266" w:rsidRPr="00E83266" w:rsidRDefault="00E83266" w:rsidP="00E83266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>week 2     13.1.23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‘oy’ and ed endings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boy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enjoy</w:t>
            </w:r>
          </w:p>
          <w:p w:rsidR="00E83266" w:rsidRDefault="00E83266" w:rsidP="00E83266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looked</w:t>
            </w:r>
          </w:p>
          <w:p w:rsidR="00721144" w:rsidRDefault="00E83266" w:rsidP="00E83266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called</w:t>
            </w:r>
          </w:p>
        </w:tc>
      </w:tr>
    </w:tbl>
    <w:p w:rsidR="00814FEA" w:rsidRDefault="00E83266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934069"/>
    <w:rsid w:val="00962DB5"/>
    <w:rsid w:val="009F57A4"/>
    <w:rsid w:val="00AA50D6"/>
    <w:rsid w:val="00B30E46"/>
    <w:rsid w:val="00C07CEA"/>
    <w:rsid w:val="00CA77CF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D35B0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7693741E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2023-01-12T15:47:00Z</dcterms:created>
  <dcterms:modified xsi:type="dcterms:W3CDTF">2023-01-12T15:47:00Z</dcterms:modified>
</cp:coreProperties>
</file>