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C30C8" w:rsidRPr="00B30E46" w:rsidRDefault="00B30E46" w:rsidP="00C07CE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</w:t>
            </w:r>
            <w:r w:rsidR="005677B5" w:rsidRPr="00B30E46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B30E46">
              <w:rPr>
                <w:rFonts w:ascii="Comic Sans MS" w:hAnsi="Comic Sans MS"/>
                <w:sz w:val="26"/>
                <w:szCs w:val="26"/>
              </w:rPr>
              <w:t>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</w:t>
            </w:r>
            <w:r w:rsidR="00C07CEA" w:rsidRPr="00B30E46">
              <w:rPr>
                <w:rFonts w:ascii="Comic Sans MS" w:hAnsi="Comic Sans MS"/>
                <w:sz w:val="26"/>
                <w:szCs w:val="26"/>
              </w:rPr>
              <w:t xml:space="preserve">      </w:t>
            </w:r>
            <w:r w:rsidRPr="00B30E46">
              <w:rPr>
                <w:rFonts w:ascii="Comic Sans MS" w:hAnsi="Comic Sans MS"/>
                <w:sz w:val="26"/>
                <w:szCs w:val="26"/>
              </w:rPr>
              <w:t>6.1.23</w:t>
            </w:r>
          </w:p>
          <w:p w:rsidR="00B30E46" w:rsidRDefault="003B236A" w:rsidP="00C07CE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B30E46" w:rsidRDefault="003B236A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3B236A" w:rsidRPr="0057394C" w:rsidRDefault="003B236A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</w:p>
        </w:tc>
        <w:tc>
          <w:tcPr>
            <w:tcW w:w="3487" w:type="dxa"/>
          </w:tcPr>
          <w:p w:rsidR="003B236A" w:rsidRPr="00B30E46" w:rsidRDefault="003B236A" w:rsidP="003B236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 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      6.1.23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721144" w:rsidRPr="00934069" w:rsidRDefault="003B236A" w:rsidP="003B236A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</w:p>
        </w:tc>
        <w:tc>
          <w:tcPr>
            <w:tcW w:w="3487" w:type="dxa"/>
          </w:tcPr>
          <w:p w:rsidR="003B236A" w:rsidRPr="00B30E46" w:rsidRDefault="003B236A" w:rsidP="003B236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 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      6.1.23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721144" w:rsidRPr="002B2625" w:rsidRDefault="003B236A" w:rsidP="003B236A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</w:p>
        </w:tc>
        <w:tc>
          <w:tcPr>
            <w:tcW w:w="3487" w:type="dxa"/>
          </w:tcPr>
          <w:p w:rsidR="003B236A" w:rsidRPr="00B30E46" w:rsidRDefault="003B236A" w:rsidP="003B236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 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      6.1.23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721144" w:rsidRPr="002B2625" w:rsidRDefault="003B236A" w:rsidP="003B236A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3B236A" w:rsidRPr="00B30E46" w:rsidRDefault="003B236A" w:rsidP="003B236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 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      6.1.23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721144" w:rsidRPr="00CA77CF" w:rsidRDefault="003B236A" w:rsidP="003B236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  <w:bookmarkStart w:id="0" w:name="_GoBack"/>
            <w:bookmarkEnd w:id="0"/>
          </w:p>
        </w:tc>
        <w:tc>
          <w:tcPr>
            <w:tcW w:w="3487" w:type="dxa"/>
          </w:tcPr>
          <w:p w:rsidR="003B236A" w:rsidRPr="00B30E46" w:rsidRDefault="003B236A" w:rsidP="003B236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 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      6.1.23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721144" w:rsidRPr="002B2625" w:rsidRDefault="003B236A" w:rsidP="003B236A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</w:p>
        </w:tc>
        <w:tc>
          <w:tcPr>
            <w:tcW w:w="3487" w:type="dxa"/>
          </w:tcPr>
          <w:p w:rsidR="003B236A" w:rsidRPr="00B30E46" w:rsidRDefault="003B236A" w:rsidP="003B236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 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      6.1.23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721144" w:rsidRPr="004B37AE" w:rsidRDefault="003B236A" w:rsidP="003B236A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</w:p>
        </w:tc>
        <w:tc>
          <w:tcPr>
            <w:tcW w:w="3487" w:type="dxa"/>
          </w:tcPr>
          <w:p w:rsidR="003B236A" w:rsidRPr="00B30E46" w:rsidRDefault="003B236A" w:rsidP="003B236A">
            <w:pPr>
              <w:rPr>
                <w:rFonts w:ascii="Comic Sans MS" w:hAnsi="Comic Sans MS"/>
                <w:sz w:val="26"/>
                <w:szCs w:val="26"/>
              </w:rPr>
            </w:pPr>
            <w:r w:rsidRPr="00B30E46">
              <w:rPr>
                <w:rFonts w:ascii="Comic Sans MS" w:hAnsi="Comic Sans MS"/>
                <w:sz w:val="26"/>
                <w:szCs w:val="26"/>
              </w:rPr>
              <w:t>Spring 1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  <w:r w:rsidRPr="00B30E46">
              <w:rPr>
                <w:rFonts w:ascii="Comic Sans MS" w:hAnsi="Comic Sans MS"/>
                <w:sz w:val="26"/>
                <w:szCs w:val="26"/>
              </w:rPr>
              <w:t xml:space="preserve"> week 1      6.1.23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ea</w:t>
            </w:r>
            <w:proofErr w:type="spellEnd"/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read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seat</w:t>
            </w:r>
          </w:p>
          <w:p w:rsidR="003B236A" w:rsidRDefault="003B236A" w:rsidP="003B236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treat</w:t>
            </w:r>
          </w:p>
          <w:p w:rsidR="00721144" w:rsidRDefault="003B236A" w:rsidP="003B236A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dream</w:t>
            </w:r>
          </w:p>
        </w:tc>
      </w:tr>
    </w:tbl>
    <w:p w:rsidR="00814FEA" w:rsidRDefault="003B236A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934069"/>
    <w:rsid w:val="00962DB5"/>
    <w:rsid w:val="009F57A4"/>
    <w:rsid w:val="00AA50D6"/>
    <w:rsid w:val="00B30E46"/>
    <w:rsid w:val="00C07CEA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BE544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80AB8E76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2023-01-06T12:36:00Z</dcterms:created>
  <dcterms:modified xsi:type="dcterms:W3CDTF">2023-01-06T12:36:00Z</dcterms:modified>
</cp:coreProperties>
</file>