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727049">
        <w:trPr>
          <w:trHeight w:val="4671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10.2.23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DB7BCB" w:rsidTr="00A044A8">
              <w:trPr>
                <w:trHeight w:val="3228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goat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r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oast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B7BCB" w:rsidRPr="00A96760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toe</w:t>
                  </w: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snow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grow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blown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stone</w:t>
                  </w:r>
                </w:p>
                <w:p w:rsidR="00DB7BCB" w:rsidRP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phone</w:t>
                  </w:r>
                </w:p>
              </w:tc>
            </w:tr>
            <w:tr w:rsidR="00DB7BCB" w:rsidTr="00A044A8">
              <w:trPr>
                <w:trHeight w:val="85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bookmarkStart w:id="0" w:name="_GoBack"/>
                  <w:bookmarkEnd w:id="0"/>
                </w:p>
              </w:tc>
            </w:tr>
          </w:tbl>
          <w:p w:rsidR="00DB7BCB" w:rsidRDefault="00DB7BCB" w:rsidP="00DB7BCB"/>
        </w:tc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10.2.23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DB7BCB" w:rsidTr="00A044A8">
              <w:trPr>
                <w:trHeight w:val="3228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goat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r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oast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B7BCB" w:rsidRPr="00A96760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toe</w:t>
                  </w: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snow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grow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blown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stone</w:t>
                  </w:r>
                </w:p>
                <w:p w:rsidR="00DB7BCB" w:rsidRP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phone</w:t>
                  </w:r>
                </w:p>
              </w:tc>
            </w:tr>
            <w:tr w:rsidR="00DB7BCB" w:rsidTr="00A044A8">
              <w:trPr>
                <w:trHeight w:val="85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DB7BCB" w:rsidRDefault="00DB7BCB" w:rsidP="00DB7BCB"/>
        </w:tc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10.2.23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DB7BCB" w:rsidTr="00A044A8">
              <w:trPr>
                <w:trHeight w:val="3228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goat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r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oast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B7BCB" w:rsidRPr="00A96760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toe</w:t>
                  </w: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snow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grow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blown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stone</w:t>
                  </w:r>
                </w:p>
                <w:p w:rsidR="00DB7BCB" w:rsidRP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phone</w:t>
                  </w:r>
                </w:p>
              </w:tc>
            </w:tr>
            <w:tr w:rsidR="00DB7BCB" w:rsidTr="00A044A8">
              <w:trPr>
                <w:trHeight w:val="85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DB7BCB" w:rsidRDefault="00DB7BCB" w:rsidP="00DB7BCB"/>
        </w:tc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10.2.23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DB7BCB" w:rsidTr="00A044A8">
              <w:trPr>
                <w:trHeight w:val="3228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goat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r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oast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B7BCB" w:rsidRPr="00A96760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toe</w:t>
                  </w: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snow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grow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blown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stone</w:t>
                  </w:r>
                </w:p>
                <w:p w:rsidR="00DB7BCB" w:rsidRP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phone</w:t>
                  </w:r>
                </w:p>
              </w:tc>
            </w:tr>
            <w:tr w:rsidR="00DB7BCB" w:rsidTr="00A044A8">
              <w:trPr>
                <w:trHeight w:val="206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DB7BCB" w:rsidRDefault="00DB7BCB" w:rsidP="00DB7BCB"/>
        </w:tc>
      </w:tr>
      <w:tr w:rsidR="00DB7BCB" w:rsidTr="00DB7BCB"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10.2.23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DB7BCB" w:rsidTr="00A044A8">
              <w:trPr>
                <w:trHeight w:val="3228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goat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r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oast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B7BCB" w:rsidRPr="00A96760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toe</w:t>
                  </w: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snow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grow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blown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stone</w:t>
                  </w:r>
                </w:p>
                <w:p w:rsidR="00DB7BCB" w:rsidRP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phone</w:t>
                  </w:r>
                </w:p>
              </w:tc>
            </w:tr>
            <w:tr w:rsidR="00DB7BCB" w:rsidTr="00A044A8">
              <w:trPr>
                <w:trHeight w:val="85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DB7BCB" w:rsidRDefault="00DB7BCB" w:rsidP="00DB7BCB"/>
        </w:tc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10.2.23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DB7BCB" w:rsidTr="00A044A8">
              <w:trPr>
                <w:trHeight w:val="3228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goat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boast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B7BCB" w:rsidRPr="00A96760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toe</w:t>
                  </w: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snow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grow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blown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stone</w:t>
                  </w:r>
                </w:p>
                <w:p w:rsidR="00DB7BCB" w:rsidRP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phone</w:t>
                  </w:r>
                </w:p>
              </w:tc>
            </w:tr>
            <w:tr w:rsidR="00DB7BCB" w:rsidTr="00A044A8">
              <w:trPr>
                <w:trHeight w:val="85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DB7BCB" w:rsidRDefault="00DB7BCB" w:rsidP="00DB7BCB"/>
        </w:tc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10.2.23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DB7BCB" w:rsidTr="00A044A8">
              <w:trPr>
                <w:trHeight w:val="3228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goat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r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oast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B7BCB" w:rsidRPr="00A96760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toe</w:t>
                  </w: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snow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grow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blown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stone</w:t>
                  </w:r>
                </w:p>
                <w:p w:rsidR="00DB7BCB" w:rsidRP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phone</w:t>
                  </w:r>
                </w:p>
              </w:tc>
            </w:tr>
            <w:tr w:rsidR="00DB7BCB" w:rsidTr="00A044A8">
              <w:trPr>
                <w:trHeight w:val="85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DB7BCB" w:rsidRDefault="00DB7BCB" w:rsidP="00DB7BCB"/>
        </w:tc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10.2.23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DB7BCB" w:rsidTr="00A044A8">
              <w:trPr>
                <w:trHeight w:val="3228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so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goat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r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oast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B7BCB" w:rsidRPr="00A96760" w:rsidRDefault="00DB7BCB" w:rsidP="00DB7BCB">
                  <w:pPr>
                    <w:framePr w:hSpace="180" w:wrap="around" w:vAnchor="text" w:hAnchor="margin" w:y="-22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toe</w:t>
                  </w: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snow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grow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blown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</w:t>
                  </w:r>
                </w:p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stone</w:t>
                  </w:r>
                </w:p>
                <w:p w:rsidR="00DB7BCB" w:rsidRP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phone</w:t>
                  </w:r>
                </w:p>
              </w:tc>
            </w:tr>
            <w:tr w:rsidR="00DB7BCB" w:rsidTr="00A044A8">
              <w:trPr>
                <w:trHeight w:val="85"/>
              </w:trPr>
              <w:tc>
                <w:tcPr>
                  <w:tcW w:w="1800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DB7BCB" w:rsidRDefault="00DB7BCB" w:rsidP="00DB7BCB">
                  <w:pPr>
                    <w:framePr w:hSpace="180" w:wrap="around" w:vAnchor="text" w:hAnchor="margin" w:y="-22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DB7BCB" w:rsidRDefault="00DB7BCB" w:rsidP="00DB7BCB"/>
        </w:tc>
      </w:tr>
    </w:tbl>
    <w:p w:rsidR="00A96760" w:rsidRDefault="00A96760" w:rsidP="00DB7BCB"/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51859"/>
    <w:rsid w:val="006624FB"/>
    <w:rsid w:val="00681F76"/>
    <w:rsid w:val="006924E9"/>
    <w:rsid w:val="006C4C84"/>
    <w:rsid w:val="00710BF3"/>
    <w:rsid w:val="00714218"/>
    <w:rsid w:val="00721144"/>
    <w:rsid w:val="00727049"/>
    <w:rsid w:val="0074277F"/>
    <w:rsid w:val="007E0644"/>
    <w:rsid w:val="00934069"/>
    <w:rsid w:val="00962DB5"/>
    <w:rsid w:val="009F57A4"/>
    <w:rsid w:val="00A20DBD"/>
    <w:rsid w:val="00A241FA"/>
    <w:rsid w:val="00A2656B"/>
    <w:rsid w:val="00A54376"/>
    <w:rsid w:val="00A96760"/>
    <w:rsid w:val="00AA50D6"/>
    <w:rsid w:val="00AC503F"/>
    <w:rsid w:val="00B12E43"/>
    <w:rsid w:val="00B426E9"/>
    <w:rsid w:val="00BF7A9E"/>
    <w:rsid w:val="00C173C9"/>
    <w:rsid w:val="00C353F6"/>
    <w:rsid w:val="00CA42B8"/>
    <w:rsid w:val="00CA77CF"/>
    <w:rsid w:val="00D54B24"/>
    <w:rsid w:val="00DB1291"/>
    <w:rsid w:val="00DB7BCB"/>
    <w:rsid w:val="00DD0721"/>
    <w:rsid w:val="00E00215"/>
    <w:rsid w:val="00E81599"/>
    <w:rsid w:val="00EF1C08"/>
    <w:rsid w:val="00F2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66FCF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1115B2EE</Template>
  <TotalTime>6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2023-02-10T07:55:00Z</cp:lastPrinted>
  <dcterms:created xsi:type="dcterms:W3CDTF">2023-02-10T07:49:00Z</dcterms:created>
  <dcterms:modified xsi:type="dcterms:W3CDTF">2023-02-10T07:55:00Z</dcterms:modified>
</cp:coreProperties>
</file>