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60" w:rsidRDefault="00A9676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A96760" w:rsidTr="004B7D99">
        <w:trPr>
          <w:trHeight w:val="4398"/>
        </w:trPr>
        <w:tc>
          <w:tcPr>
            <w:tcW w:w="3847" w:type="dxa"/>
          </w:tcPr>
          <w:p w:rsidR="00A96760" w:rsidRPr="005677B5" w:rsidRDefault="00A96760" w:rsidP="00A967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A20DBD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A20DB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1F0174">
              <w:rPr>
                <w:rFonts w:ascii="Comic Sans MS" w:hAnsi="Comic Sans MS"/>
                <w:sz w:val="28"/>
                <w:szCs w:val="28"/>
              </w:rPr>
              <w:t>3</w:t>
            </w:r>
            <w:r w:rsidR="00A20DBD">
              <w:rPr>
                <w:rFonts w:ascii="Comic Sans MS" w:hAnsi="Comic Sans MS"/>
                <w:sz w:val="28"/>
                <w:szCs w:val="28"/>
              </w:rPr>
              <w:t>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96760" w:rsidRPr="006624FB" w:rsidRDefault="00A96760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>spelling for</w:t>
            </w:r>
            <w:r w:rsidR="00F26E23">
              <w:rPr>
                <w:rFonts w:ascii="Comic Sans MS" w:hAnsi="Comic Sans MS"/>
                <w:color w:val="FF0000"/>
                <w:sz w:val="24"/>
                <w:szCs w:val="24"/>
              </w:rPr>
              <w:t xml:space="preserve"> the 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F26E23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="00A20DBD"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 w:rsidR="00F26E23">
              <w:rPr>
                <w:rFonts w:ascii="Comic Sans MS" w:hAnsi="Comic Sans MS"/>
                <w:color w:val="FF0000"/>
                <w:sz w:val="24"/>
                <w:szCs w:val="24"/>
              </w:rPr>
              <w:t xml:space="preserve">/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>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A96760" w:rsidTr="004B7D99">
              <w:trPr>
                <w:trHeight w:val="3228"/>
              </w:trPr>
              <w:tc>
                <w:tcPr>
                  <w:tcW w:w="1800" w:type="dxa"/>
                </w:tcPr>
                <w:p w:rsidR="00183E6B" w:rsidRDefault="00183E6B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83E6B" w:rsidRDefault="00183E6B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83E6B" w:rsidRDefault="001F0174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83E6B" w:rsidRDefault="001F0174" w:rsidP="00F26E2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</w:t>
                  </w:r>
                  <w:r w:rsidR="00183E6B">
                    <w:rPr>
                      <w:rFonts w:ascii="Comic Sans MS" w:hAnsi="Comic Sans MS"/>
                      <w:sz w:val="36"/>
                      <w:szCs w:val="36"/>
                    </w:rPr>
                    <w:t>hese</w:t>
                  </w:r>
                </w:p>
                <w:p w:rsidR="001F0174" w:rsidRDefault="001F0174" w:rsidP="00F26E2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F26E2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F26E2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83E6B" w:rsidP="00183E6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F26E23" w:rsidRDefault="001F0174" w:rsidP="00183E6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83E6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  <w:tr w:rsidR="006624FB" w:rsidTr="004B7D99">
              <w:trPr>
                <w:trHeight w:val="85"/>
              </w:trPr>
              <w:tc>
                <w:tcPr>
                  <w:tcW w:w="1800" w:type="dxa"/>
                </w:tcPr>
                <w:p w:rsidR="006624FB" w:rsidRDefault="006624FB" w:rsidP="00B426E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6624FB" w:rsidRDefault="006624FB" w:rsidP="006624F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</w:tr>
      <w:tr w:rsidR="00A96760" w:rsidTr="00A96760"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1F0174" w:rsidRPr="005677B5" w:rsidRDefault="001F0174" w:rsidP="001F017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3.2.23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1F0174" w:rsidRPr="006624FB" w:rsidRDefault="001F0174" w:rsidP="001F017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1F0174" w:rsidTr="00555872">
              <w:trPr>
                <w:trHeight w:val="3228"/>
              </w:trPr>
              <w:tc>
                <w:tcPr>
                  <w:tcW w:w="1800" w:type="dxa"/>
                </w:tcPr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we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maybe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tree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asleep</w:t>
                  </w:r>
                </w:p>
                <w:p w:rsidR="001F0174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Pr="00A96760" w:rsidRDefault="001F0174" w:rsidP="001F017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donkey</w:t>
                  </w:r>
                </w:p>
              </w:tc>
              <w:tc>
                <w:tcPr>
                  <w:tcW w:w="1801" w:type="dxa"/>
                </w:tcPr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these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beach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dream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</w:p>
                <w:p w:rsidR="001F0174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happy</w:t>
                  </w:r>
                </w:p>
                <w:p w:rsidR="001F0174" w:rsidRPr="00183E6B" w:rsidRDefault="001F0174" w:rsidP="001F0174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tiny</w:t>
                  </w:r>
                </w:p>
              </w:tc>
            </w:tr>
          </w:tbl>
          <w:p w:rsidR="00A96760" w:rsidRDefault="00A96760"/>
        </w:tc>
      </w:tr>
    </w:tbl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51859"/>
    <w:rsid w:val="006624FB"/>
    <w:rsid w:val="00681F76"/>
    <w:rsid w:val="006924E9"/>
    <w:rsid w:val="006C4C84"/>
    <w:rsid w:val="00710BF3"/>
    <w:rsid w:val="00714218"/>
    <w:rsid w:val="00721144"/>
    <w:rsid w:val="0074277F"/>
    <w:rsid w:val="007E0644"/>
    <w:rsid w:val="00934069"/>
    <w:rsid w:val="00962DB5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4B24"/>
    <w:rsid w:val="00DB1291"/>
    <w:rsid w:val="00DD0721"/>
    <w:rsid w:val="00E00215"/>
    <w:rsid w:val="00E81599"/>
    <w:rsid w:val="00EF1C08"/>
    <w:rsid w:val="00F2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F56D3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E053EA78</Template>
  <TotalTime>8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2023-01-27T08:45:00Z</cp:lastPrinted>
  <dcterms:created xsi:type="dcterms:W3CDTF">2023-02-02T16:24:00Z</dcterms:created>
  <dcterms:modified xsi:type="dcterms:W3CDTF">2023-02-02T16:31:00Z</dcterms:modified>
</cp:coreProperties>
</file>