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60" w:rsidRDefault="00A96760"/>
    <w:p w:rsidR="00A96760" w:rsidRDefault="00A9676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A96760" w:rsidTr="006624FB">
        <w:trPr>
          <w:trHeight w:val="4526"/>
        </w:trPr>
        <w:tc>
          <w:tcPr>
            <w:tcW w:w="3847" w:type="dxa"/>
          </w:tcPr>
          <w:p w:rsidR="00A96760" w:rsidRPr="005677B5" w:rsidRDefault="00A96760" w:rsidP="00A967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624FB">
              <w:rPr>
                <w:rFonts w:ascii="Comic Sans MS" w:hAnsi="Comic Sans MS"/>
                <w:sz w:val="28"/>
                <w:szCs w:val="28"/>
              </w:rPr>
              <w:t>20</w:t>
            </w:r>
            <w:r>
              <w:rPr>
                <w:rFonts w:ascii="Comic Sans MS" w:hAnsi="Comic Sans MS"/>
                <w:sz w:val="28"/>
                <w:szCs w:val="28"/>
              </w:rPr>
              <w:t>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96760" w:rsidRPr="006624FB" w:rsidRDefault="00A96760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A96760" w:rsidTr="00A96760">
              <w:tc>
                <w:tcPr>
                  <w:tcW w:w="1810" w:type="dxa"/>
                </w:tcPr>
                <w:p w:rsidR="00A96760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</w:t>
                  </w:r>
                  <w:r w:rsidR="00714218">
                    <w:rPr>
                      <w:rFonts w:ascii="Comic Sans MS" w:hAnsi="Comic Sans MS"/>
                      <w:sz w:val="36"/>
                      <w:szCs w:val="36"/>
                    </w:rPr>
                    <w:t>ain</w:t>
                  </w:r>
                </w:p>
                <w:p w:rsidR="00714218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714218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A96760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  <w:tr w:rsidR="006624FB" w:rsidTr="00A96760">
              <w:tc>
                <w:tcPr>
                  <w:tcW w:w="1810" w:type="dxa"/>
                </w:tcPr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bookmarkStart w:id="0" w:name="_GoBack"/>
            <w:bookmarkEnd w:id="0"/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 w:rsidR="007E0644">
              <w:rPr>
                <w:rFonts w:ascii="Comic Sans MS" w:hAnsi="Comic Sans MS"/>
                <w:sz w:val="28"/>
                <w:szCs w:val="28"/>
              </w:rPr>
              <w:t xml:space="preserve">3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</w:tr>
      <w:tr w:rsidR="00A96760" w:rsidTr="00A96760"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r w:rsidR="007E0644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6624FB" w:rsidRPr="005677B5" w:rsidRDefault="006624FB" w:rsidP="006624F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r w:rsidR="007E0644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="007E0644">
              <w:rPr>
                <w:rFonts w:ascii="Comic Sans MS" w:hAnsi="Comic Sans MS"/>
                <w:sz w:val="28"/>
                <w:szCs w:val="28"/>
              </w:rPr>
              <w:t>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20.1.23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624FB" w:rsidRPr="006624FB" w:rsidRDefault="006624FB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‘ai’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6624FB" w:rsidTr="008340BD">
              <w:tc>
                <w:tcPr>
                  <w:tcW w:w="1810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train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snail 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away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grey</w:t>
                  </w:r>
                </w:p>
              </w:tc>
              <w:tc>
                <w:tcPr>
                  <w:tcW w:w="1811" w:type="dxa"/>
                </w:tcPr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lady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snake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plane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frame</w:t>
                  </w:r>
                </w:p>
                <w:p w:rsidR="006624FB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eight</w:t>
                  </w:r>
                </w:p>
                <w:p w:rsidR="006624FB" w:rsidRPr="00A96760" w:rsidRDefault="006624FB" w:rsidP="006624FB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</w:tr>
    </w:tbl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82E58"/>
    <w:rsid w:val="003F4C34"/>
    <w:rsid w:val="00435484"/>
    <w:rsid w:val="004B37AE"/>
    <w:rsid w:val="005677B5"/>
    <w:rsid w:val="00574C64"/>
    <w:rsid w:val="00651859"/>
    <w:rsid w:val="006624FB"/>
    <w:rsid w:val="00681F76"/>
    <w:rsid w:val="006924E9"/>
    <w:rsid w:val="006C4C84"/>
    <w:rsid w:val="00710BF3"/>
    <w:rsid w:val="00714218"/>
    <w:rsid w:val="00721144"/>
    <w:rsid w:val="0074277F"/>
    <w:rsid w:val="007E0644"/>
    <w:rsid w:val="00934069"/>
    <w:rsid w:val="00962DB5"/>
    <w:rsid w:val="009F57A4"/>
    <w:rsid w:val="00A241FA"/>
    <w:rsid w:val="00A54376"/>
    <w:rsid w:val="00A96760"/>
    <w:rsid w:val="00AA50D6"/>
    <w:rsid w:val="00AC503F"/>
    <w:rsid w:val="00B12E43"/>
    <w:rsid w:val="00BF7A9E"/>
    <w:rsid w:val="00C173C9"/>
    <w:rsid w:val="00C353F6"/>
    <w:rsid w:val="00CA77CF"/>
    <w:rsid w:val="00D54B24"/>
    <w:rsid w:val="00DB1291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9B739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25E28414</Template>
  <TotalTime>36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2023-01-20T12:34:00Z</cp:lastPrinted>
  <dcterms:created xsi:type="dcterms:W3CDTF">2023-01-18T18:12:00Z</dcterms:created>
  <dcterms:modified xsi:type="dcterms:W3CDTF">2023-01-20T12:35:00Z</dcterms:modified>
</cp:coreProperties>
</file>