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Y="-255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176D60" w:rsidTr="005677B5">
        <w:trPr>
          <w:trHeight w:val="4101"/>
        </w:trPr>
        <w:tc>
          <w:tcPr>
            <w:tcW w:w="3487" w:type="dxa"/>
          </w:tcPr>
          <w:p w:rsidR="00681F76" w:rsidRPr="005677B5" w:rsidRDefault="00A0131C" w:rsidP="00681F7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Spring 1 week 1 6.1.23</w:t>
            </w:r>
          </w:p>
          <w:p w:rsidR="00681F76" w:rsidRDefault="00A0131C" w:rsidP="00681F76">
            <w:pPr>
              <w:jc w:val="center"/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  <w:color w:val="FF0000"/>
              </w:rPr>
              <w:t>Silver spelling award</w:t>
            </w:r>
          </w:p>
          <w:p w:rsidR="006924E9" w:rsidRDefault="006924E9" w:rsidP="00681F76">
            <w:pPr>
              <w:jc w:val="center"/>
              <w:rPr>
                <w:rFonts w:ascii="Comic Sans MS" w:hAnsi="Comic Sans MS"/>
                <w:color w:val="FF0000"/>
              </w:rPr>
            </w:pPr>
          </w:p>
          <w:p w:rsidR="00A0131C" w:rsidRPr="00A0131C" w:rsidRDefault="00A0131C" w:rsidP="00A0131C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     </w:t>
            </w:r>
            <w:r w:rsidRPr="00A0131C">
              <w:rPr>
                <w:rFonts w:ascii="Comic Sans MS" w:hAnsi="Comic Sans MS"/>
                <w:sz w:val="40"/>
                <w:szCs w:val="40"/>
              </w:rPr>
              <w:t>he        me</w:t>
            </w:r>
          </w:p>
          <w:p w:rsidR="00A0131C" w:rsidRPr="00A0131C" w:rsidRDefault="00A0131C" w:rsidP="00A0131C">
            <w:pPr>
              <w:rPr>
                <w:rFonts w:ascii="Comic Sans MS" w:hAnsi="Comic Sans MS"/>
                <w:sz w:val="40"/>
                <w:szCs w:val="40"/>
              </w:rPr>
            </w:pPr>
            <w:r w:rsidRPr="00A0131C">
              <w:rPr>
                <w:rFonts w:ascii="Comic Sans MS" w:hAnsi="Comic Sans MS"/>
                <w:sz w:val="40"/>
                <w:szCs w:val="40"/>
              </w:rPr>
              <w:t xml:space="preserve">     be        she</w:t>
            </w:r>
          </w:p>
          <w:p w:rsidR="00A0131C" w:rsidRPr="00A0131C" w:rsidRDefault="00A0131C" w:rsidP="00A0131C">
            <w:pPr>
              <w:rPr>
                <w:rFonts w:ascii="Comic Sans MS" w:hAnsi="Comic Sans MS"/>
                <w:sz w:val="40"/>
                <w:szCs w:val="40"/>
              </w:rPr>
            </w:pPr>
            <w:r w:rsidRPr="00A0131C">
              <w:rPr>
                <w:rFonts w:ascii="Comic Sans MS" w:hAnsi="Comic Sans MS"/>
                <w:sz w:val="40"/>
                <w:szCs w:val="40"/>
              </w:rPr>
              <w:t xml:space="preserve">     his       has </w:t>
            </w:r>
          </w:p>
          <w:p w:rsidR="00A0131C" w:rsidRPr="00A0131C" w:rsidRDefault="00A0131C" w:rsidP="00A0131C">
            <w:pPr>
              <w:rPr>
                <w:rFonts w:ascii="Comic Sans MS" w:hAnsi="Comic Sans MS"/>
                <w:sz w:val="40"/>
                <w:szCs w:val="40"/>
              </w:rPr>
            </w:pPr>
            <w:r w:rsidRPr="00A0131C">
              <w:rPr>
                <w:rFonts w:ascii="Comic Sans MS" w:hAnsi="Comic Sans MS"/>
                <w:sz w:val="40"/>
                <w:szCs w:val="40"/>
              </w:rPr>
              <w:t xml:space="preserve">     you      your</w:t>
            </w:r>
          </w:p>
          <w:p w:rsidR="00B12E43" w:rsidRPr="0037573C" w:rsidRDefault="00A0131C" w:rsidP="00A0131C">
            <w:pPr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 w:rsidRPr="00A0131C">
              <w:rPr>
                <w:rFonts w:ascii="Comic Sans MS" w:hAnsi="Comic Sans MS"/>
                <w:sz w:val="40"/>
                <w:szCs w:val="40"/>
              </w:rPr>
              <w:t xml:space="preserve">     they     </w:t>
            </w:r>
            <w:proofErr w:type="gramStart"/>
            <w:r w:rsidRPr="00A0131C">
              <w:rPr>
                <w:rFonts w:ascii="Comic Sans MS" w:hAnsi="Comic Sans MS"/>
                <w:sz w:val="40"/>
                <w:szCs w:val="40"/>
              </w:rPr>
              <w:t>is</w:t>
            </w:r>
            <w:proofErr w:type="gramEnd"/>
            <w:r>
              <w:rPr>
                <w:rFonts w:ascii="Comic Sans MS" w:hAnsi="Comic Sans MS"/>
                <w:sz w:val="32"/>
                <w:szCs w:val="32"/>
              </w:rPr>
              <w:t xml:space="preserve">                  </w:t>
            </w:r>
          </w:p>
        </w:tc>
        <w:tc>
          <w:tcPr>
            <w:tcW w:w="3487" w:type="dxa"/>
          </w:tcPr>
          <w:p w:rsidR="00A0131C" w:rsidRPr="005677B5" w:rsidRDefault="00A0131C" w:rsidP="00A0131C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Spring 1 week 1 6.1.23</w:t>
            </w:r>
          </w:p>
          <w:p w:rsidR="00A0131C" w:rsidRDefault="00A0131C" w:rsidP="00A0131C">
            <w:pPr>
              <w:jc w:val="center"/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  <w:color w:val="FF0000"/>
              </w:rPr>
              <w:t>Silver spelling award</w:t>
            </w:r>
          </w:p>
          <w:p w:rsidR="00A0131C" w:rsidRDefault="00A0131C" w:rsidP="00A0131C">
            <w:pPr>
              <w:jc w:val="center"/>
              <w:rPr>
                <w:rFonts w:ascii="Comic Sans MS" w:hAnsi="Comic Sans MS"/>
                <w:color w:val="FF0000"/>
              </w:rPr>
            </w:pPr>
          </w:p>
          <w:p w:rsidR="00A0131C" w:rsidRPr="00A0131C" w:rsidRDefault="00A0131C" w:rsidP="00A0131C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     </w:t>
            </w:r>
            <w:r w:rsidRPr="00A0131C">
              <w:rPr>
                <w:rFonts w:ascii="Comic Sans MS" w:hAnsi="Comic Sans MS"/>
                <w:sz w:val="40"/>
                <w:szCs w:val="40"/>
              </w:rPr>
              <w:t>he        me</w:t>
            </w:r>
          </w:p>
          <w:p w:rsidR="00A0131C" w:rsidRPr="00A0131C" w:rsidRDefault="00A0131C" w:rsidP="00A0131C">
            <w:pPr>
              <w:rPr>
                <w:rFonts w:ascii="Comic Sans MS" w:hAnsi="Comic Sans MS"/>
                <w:sz w:val="40"/>
                <w:szCs w:val="40"/>
              </w:rPr>
            </w:pPr>
            <w:r w:rsidRPr="00A0131C">
              <w:rPr>
                <w:rFonts w:ascii="Comic Sans MS" w:hAnsi="Comic Sans MS"/>
                <w:sz w:val="40"/>
                <w:szCs w:val="40"/>
              </w:rPr>
              <w:t xml:space="preserve">     be        she</w:t>
            </w:r>
          </w:p>
          <w:p w:rsidR="00A0131C" w:rsidRPr="00A0131C" w:rsidRDefault="00A0131C" w:rsidP="00A0131C">
            <w:pPr>
              <w:rPr>
                <w:rFonts w:ascii="Comic Sans MS" w:hAnsi="Comic Sans MS"/>
                <w:sz w:val="40"/>
                <w:szCs w:val="40"/>
              </w:rPr>
            </w:pPr>
            <w:r w:rsidRPr="00A0131C">
              <w:rPr>
                <w:rFonts w:ascii="Comic Sans MS" w:hAnsi="Comic Sans MS"/>
                <w:sz w:val="40"/>
                <w:szCs w:val="40"/>
              </w:rPr>
              <w:t xml:space="preserve">     his       has </w:t>
            </w:r>
          </w:p>
          <w:p w:rsidR="00A0131C" w:rsidRPr="00A0131C" w:rsidRDefault="00A0131C" w:rsidP="00A0131C">
            <w:pPr>
              <w:rPr>
                <w:rFonts w:ascii="Comic Sans MS" w:hAnsi="Comic Sans MS"/>
                <w:sz w:val="40"/>
                <w:szCs w:val="40"/>
              </w:rPr>
            </w:pPr>
            <w:r w:rsidRPr="00A0131C">
              <w:rPr>
                <w:rFonts w:ascii="Comic Sans MS" w:hAnsi="Comic Sans MS"/>
                <w:sz w:val="40"/>
                <w:szCs w:val="40"/>
              </w:rPr>
              <w:t xml:space="preserve">     you      your</w:t>
            </w:r>
          </w:p>
          <w:p w:rsidR="00721144" w:rsidRPr="00934069" w:rsidRDefault="00A0131C" w:rsidP="00A0131C">
            <w:pPr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>
              <w:rPr>
                <w:rFonts w:ascii="Comic Sans MS" w:hAnsi="Comic Sans MS"/>
                <w:sz w:val="40"/>
                <w:szCs w:val="40"/>
              </w:rPr>
              <w:t xml:space="preserve">     </w:t>
            </w:r>
            <w:r w:rsidRPr="00A0131C">
              <w:rPr>
                <w:rFonts w:ascii="Comic Sans MS" w:hAnsi="Comic Sans MS"/>
                <w:sz w:val="40"/>
                <w:szCs w:val="40"/>
              </w:rPr>
              <w:t xml:space="preserve">they     </w:t>
            </w:r>
            <w:proofErr w:type="gramStart"/>
            <w:r w:rsidRPr="00A0131C">
              <w:rPr>
                <w:rFonts w:ascii="Comic Sans MS" w:hAnsi="Comic Sans MS"/>
                <w:sz w:val="40"/>
                <w:szCs w:val="40"/>
              </w:rPr>
              <w:t>is</w:t>
            </w:r>
            <w:proofErr w:type="gramEnd"/>
            <w:r>
              <w:rPr>
                <w:rFonts w:ascii="Comic Sans MS" w:hAnsi="Comic Sans MS"/>
                <w:sz w:val="32"/>
                <w:szCs w:val="32"/>
              </w:rPr>
              <w:t xml:space="preserve">                  </w:t>
            </w:r>
          </w:p>
        </w:tc>
        <w:tc>
          <w:tcPr>
            <w:tcW w:w="3487" w:type="dxa"/>
          </w:tcPr>
          <w:p w:rsidR="00A0131C" w:rsidRPr="005677B5" w:rsidRDefault="00A0131C" w:rsidP="00A0131C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Spring 1 week 1 6.1.23</w:t>
            </w:r>
          </w:p>
          <w:p w:rsidR="00A0131C" w:rsidRDefault="00A0131C" w:rsidP="00A0131C">
            <w:pPr>
              <w:jc w:val="center"/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  <w:color w:val="FF0000"/>
              </w:rPr>
              <w:t>Silver spelling award</w:t>
            </w:r>
          </w:p>
          <w:p w:rsidR="00A0131C" w:rsidRDefault="00A0131C" w:rsidP="00A0131C">
            <w:pPr>
              <w:jc w:val="center"/>
              <w:rPr>
                <w:rFonts w:ascii="Comic Sans MS" w:hAnsi="Comic Sans MS"/>
                <w:color w:val="FF0000"/>
              </w:rPr>
            </w:pPr>
          </w:p>
          <w:p w:rsidR="00A0131C" w:rsidRPr="00A0131C" w:rsidRDefault="00A0131C" w:rsidP="00A0131C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     </w:t>
            </w:r>
            <w:r w:rsidRPr="00A0131C">
              <w:rPr>
                <w:rFonts w:ascii="Comic Sans MS" w:hAnsi="Comic Sans MS"/>
                <w:sz w:val="40"/>
                <w:szCs w:val="40"/>
              </w:rPr>
              <w:t>he        me</w:t>
            </w:r>
          </w:p>
          <w:p w:rsidR="00A0131C" w:rsidRPr="00A0131C" w:rsidRDefault="00A0131C" w:rsidP="00A0131C">
            <w:pPr>
              <w:rPr>
                <w:rFonts w:ascii="Comic Sans MS" w:hAnsi="Comic Sans MS"/>
                <w:sz w:val="40"/>
                <w:szCs w:val="40"/>
              </w:rPr>
            </w:pPr>
            <w:r w:rsidRPr="00A0131C">
              <w:rPr>
                <w:rFonts w:ascii="Comic Sans MS" w:hAnsi="Comic Sans MS"/>
                <w:sz w:val="40"/>
                <w:szCs w:val="40"/>
              </w:rPr>
              <w:t xml:space="preserve">     be        she</w:t>
            </w:r>
          </w:p>
          <w:p w:rsidR="00A0131C" w:rsidRPr="00A0131C" w:rsidRDefault="00A0131C" w:rsidP="00A0131C">
            <w:pPr>
              <w:rPr>
                <w:rFonts w:ascii="Comic Sans MS" w:hAnsi="Comic Sans MS"/>
                <w:sz w:val="40"/>
                <w:szCs w:val="40"/>
              </w:rPr>
            </w:pPr>
            <w:r w:rsidRPr="00A0131C">
              <w:rPr>
                <w:rFonts w:ascii="Comic Sans MS" w:hAnsi="Comic Sans MS"/>
                <w:sz w:val="40"/>
                <w:szCs w:val="40"/>
              </w:rPr>
              <w:t xml:space="preserve">     his       has </w:t>
            </w:r>
          </w:p>
          <w:p w:rsidR="00A0131C" w:rsidRPr="00A0131C" w:rsidRDefault="00A0131C" w:rsidP="00A0131C">
            <w:pPr>
              <w:rPr>
                <w:rFonts w:ascii="Comic Sans MS" w:hAnsi="Comic Sans MS"/>
                <w:sz w:val="40"/>
                <w:szCs w:val="40"/>
              </w:rPr>
            </w:pPr>
            <w:r w:rsidRPr="00A0131C">
              <w:rPr>
                <w:rFonts w:ascii="Comic Sans MS" w:hAnsi="Comic Sans MS"/>
                <w:sz w:val="40"/>
                <w:szCs w:val="40"/>
              </w:rPr>
              <w:t xml:space="preserve">     you      your</w:t>
            </w:r>
          </w:p>
          <w:p w:rsidR="00721144" w:rsidRPr="002B2625" w:rsidRDefault="00A0131C" w:rsidP="00A0131C">
            <w:pPr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 w:rsidRPr="00A0131C">
              <w:rPr>
                <w:rFonts w:ascii="Comic Sans MS" w:hAnsi="Comic Sans MS"/>
                <w:sz w:val="40"/>
                <w:szCs w:val="40"/>
              </w:rPr>
              <w:t xml:space="preserve">     they     </w:t>
            </w:r>
            <w:proofErr w:type="gramStart"/>
            <w:r w:rsidRPr="00A0131C">
              <w:rPr>
                <w:rFonts w:ascii="Comic Sans MS" w:hAnsi="Comic Sans MS"/>
                <w:sz w:val="40"/>
                <w:szCs w:val="40"/>
              </w:rPr>
              <w:t>is</w:t>
            </w:r>
            <w:proofErr w:type="gramEnd"/>
            <w:r>
              <w:rPr>
                <w:rFonts w:ascii="Comic Sans MS" w:hAnsi="Comic Sans MS"/>
                <w:sz w:val="32"/>
                <w:szCs w:val="32"/>
              </w:rPr>
              <w:t xml:space="preserve">                  </w:t>
            </w:r>
          </w:p>
        </w:tc>
        <w:tc>
          <w:tcPr>
            <w:tcW w:w="3487" w:type="dxa"/>
          </w:tcPr>
          <w:p w:rsidR="00A0131C" w:rsidRPr="005677B5" w:rsidRDefault="00A0131C" w:rsidP="00A0131C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Spring 1 week 1 6.1.23</w:t>
            </w:r>
          </w:p>
          <w:p w:rsidR="00A0131C" w:rsidRDefault="00A0131C" w:rsidP="00A0131C">
            <w:pPr>
              <w:jc w:val="center"/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  <w:color w:val="FF0000"/>
              </w:rPr>
              <w:t>Silver spelling award</w:t>
            </w:r>
          </w:p>
          <w:p w:rsidR="00A0131C" w:rsidRDefault="00A0131C" w:rsidP="00A0131C">
            <w:pPr>
              <w:jc w:val="center"/>
              <w:rPr>
                <w:rFonts w:ascii="Comic Sans MS" w:hAnsi="Comic Sans MS"/>
                <w:color w:val="FF0000"/>
              </w:rPr>
            </w:pPr>
          </w:p>
          <w:p w:rsidR="00A0131C" w:rsidRPr="00A0131C" w:rsidRDefault="00A0131C" w:rsidP="00A0131C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     </w:t>
            </w:r>
            <w:r w:rsidRPr="00A0131C">
              <w:rPr>
                <w:rFonts w:ascii="Comic Sans MS" w:hAnsi="Comic Sans MS"/>
                <w:sz w:val="40"/>
                <w:szCs w:val="40"/>
              </w:rPr>
              <w:t>he        me</w:t>
            </w:r>
          </w:p>
          <w:p w:rsidR="00A0131C" w:rsidRPr="00A0131C" w:rsidRDefault="00A0131C" w:rsidP="00A0131C">
            <w:pPr>
              <w:rPr>
                <w:rFonts w:ascii="Comic Sans MS" w:hAnsi="Comic Sans MS"/>
                <w:sz w:val="40"/>
                <w:szCs w:val="40"/>
              </w:rPr>
            </w:pPr>
            <w:r w:rsidRPr="00A0131C">
              <w:rPr>
                <w:rFonts w:ascii="Comic Sans MS" w:hAnsi="Comic Sans MS"/>
                <w:sz w:val="40"/>
                <w:szCs w:val="40"/>
              </w:rPr>
              <w:t xml:space="preserve">     be        she</w:t>
            </w:r>
          </w:p>
          <w:p w:rsidR="00A0131C" w:rsidRPr="00A0131C" w:rsidRDefault="00A0131C" w:rsidP="00A0131C">
            <w:pPr>
              <w:rPr>
                <w:rFonts w:ascii="Comic Sans MS" w:hAnsi="Comic Sans MS"/>
                <w:sz w:val="40"/>
                <w:szCs w:val="40"/>
              </w:rPr>
            </w:pPr>
            <w:r w:rsidRPr="00A0131C">
              <w:rPr>
                <w:rFonts w:ascii="Comic Sans MS" w:hAnsi="Comic Sans MS"/>
                <w:sz w:val="40"/>
                <w:szCs w:val="40"/>
              </w:rPr>
              <w:t xml:space="preserve">     his       has </w:t>
            </w:r>
          </w:p>
          <w:p w:rsidR="00A0131C" w:rsidRPr="00A0131C" w:rsidRDefault="00A0131C" w:rsidP="00A0131C">
            <w:pPr>
              <w:rPr>
                <w:rFonts w:ascii="Comic Sans MS" w:hAnsi="Comic Sans MS"/>
                <w:sz w:val="40"/>
                <w:szCs w:val="40"/>
              </w:rPr>
            </w:pPr>
            <w:r w:rsidRPr="00A0131C">
              <w:rPr>
                <w:rFonts w:ascii="Comic Sans MS" w:hAnsi="Comic Sans MS"/>
                <w:sz w:val="40"/>
                <w:szCs w:val="40"/>
              </w:rPr>
              <w:t xml:space="preserve">     you      your</w:t>
            </w:r>
          </w:p>
          <w:p w:rsidR="00C353F6" w:rsidRPr="002B2625" w:rsidRDefault="00A0131C" w:rsidP="00A0131C">
            <w:pPr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 w:rsidRPr="00A0131C">
              <w:rPr>
                <w:rFonts w:ascii="Comic Sans MS" w:hAnsi="Comic Sans MS"/>
                <w:sz w:val="40"/>
                <w:szCs w:val="40"/>
              </w:rPr>
              <w:t xml:space="preserve">     they     </w:t>
            </w:r>
            <w:proofErr w:type="gramStart"/>
            <w:r w:rsidRPr="00A0131C">
              <w:rPr>
                <w:rFonts w:ascii="Comic Sans MS" w:hAnsi="Comic Sans MS"/>
                <w:sz w:val="40"/>
                <w:szCs w:val="40"/>
              </w:rPr>
              <w:t>is</w:t>
            </w:r>
            <w:proofErr w:type="gramEnd"/>
            <w:r>
              <w:rPr>
                <w:rFonts w:ascii="Comic Sans MS" w:hAnsi="Comic Sans MS"/>
                <w:sz w:val="32"/>
                <w:szCs w:val="32"/>
              </w:rPr>
              <w:t xml:space="preserve">                  </w:t>
            </w:r>
          </w:p>
        </w:tc>
      </w:tr>
      <w:tr w:rsidR="00176D60" w:rsidTr="004B37AE">
        <w:trPr>
          <w:trHeight w:val="4915"/>
        </w:trPr>
        <w:tc>
          <w:tcPr>
            <w:tcW w:w="3487" w:type="dxa"/>
          </w:tcPr>
          <w:p w:rsidR="00A0131C" w:rsidRPr="005677B5" w:rsidRDefault="00A0131C" w:rsidP="00A0131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Spring 1 week 1 6.1.23</w:t>
            </w:r>
          </w:p>
          <w:p w:rsidR="00A0131C" w:rsidRDefault="00A0131C" w:rsidP="00A0131C">
            <w:pPr>
              <w:jc w:val="center"/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  <w:color w:val="FF0000"/>
              </w:rPr>
              <w:t>Silver spelling award</w:t>
            </w:r>
          </w:p>
          <w:p w:rsidR="00A0131C" w:rsidRDefault="00A0131C" w:rsidP="00A0131C">
            <w:pPr>
              <w:jc w:val="center"/>
              <w:rPr>
                <w:rFonts w:ascii="Comic Sans MS" w:hAnsi="Comic Sans MS"/>
                <w:color w:val="FF0000"/>
              </w:rPr>
            </w:pPr>
          </w:p>
          <w:p w:rsidR="00A0131C" w:rsidRPr="00A0131C" w:rsidRDefault="00A0131C" w:rsidP="00A0131C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A0131C">
              <w:rPr>
                <w:rFonts w:ascii="Comic Sans MS" w:hAnsi="Comic Sans MS"/>
                <w:sz w:val="40"/>
                <w:szCs w:val="40"/>
              </w:rPr>
              <w:t>he        me</w:t>
            </w:r>
          </w:p>
          <w:p w:rsidR="00A0131C" w:rsidRPr="00A0131C" w:rsidRDefault="00A0131C" w:rsidP="00A0131C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A0131C">
              <w:rPr>
                <w:rFonts w:ascii="Comic Sans MS" w:hAnsi="Comic Sans MS"/>
                <w:sz w:val="40"/>
                <w:szCs w:val="40"/>
              </w:rPr>
              <w:t>be        she</w:t>
            </w:r>
          </w:p>
          <w:p w:rsidR="00A0131C" w:rsidRPr="00A0131C" w:rsidRDefault="00A0131C" w:rsidP="00A0131C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A0131C">
              <w:rPr>
                <w:rFonts w:ascii="Comic Sans MS" w:hAnsi="Comic Sans MS"/>
                <w:sz w:val="40"/>
                <w:szCs w:val="40"/>
              </w:rPr>
              <w:t>his       has</w:t>
            </w:r>
          </w:p>
          <w:p w:rsidR="00A0131C" w:rsidRPr="00A0131C" w:rsidRDefault="00A0131C" w:rsidP="00A0131C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A0131C">
              <w:rPr>
                <w:rFonts w:ascii="Comic Sans MS" w:hAnsi="Comic Sans MS"/>
                <w:sz w:val="40"/>
                <w:szCs w:val="40"/>
              </w:rPr>
              <w:t>you      your</w:t>
            </w:r>
          </w:p>
          <w:p w:rsidR="00A54376" w:rsidRPr="00A54376" w:rsidRDefault="00A0131C" w:rsidP="00A0131C">
            <w:pPr>
              <w:jc w:val="center"/>
              <w:rPr>
                <w:rFonts w:ascii="Comic Sans MS" w:hAnsi="Comic Sans MS"/>
              </w:rPr>
            </w:pPr>
            <w:r w:rsidRPr="00A0131C">
              <w:rPr>
                <w:rFonts w:ascii="Comic Sans MS" w:hAnsi="Comic Sans MS"/>
                <w:sz w:val="40"/>
                <w:szCs w:val="40"/>
              </w:rPr>
              <w:t xml:space="preserve">they     </w:t>
            </w:r>
            <w:proofErr w:type="gramStart"/>
            <w:r w:rsidRPr="00A0131C">
              <w:rPr>
                <w:rFonts w:ascii="Comic Sans MS" w:hAnsi="Comic Sans MS"/>
                <w:sz w:val="40"/>
                <w:szCs w:val="40"/>
              </w:rPr>
              <w:t>is</w:t>
            </w:r>
            <w:proofErr w:type="gramEnd"/>
          </w:p>
        </w:tc>
        <w:tc>
          <w:tcPr>
            <w:tcW w:w="3487" w:type="dxa"/>
          </w:tcPr>
          <w:p w:rsidR="00A0131C" w:rsidRPr="005677B5" w:rsidRDefault="00A0131C" w:rsidP="00A0131C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Spring 1 week 1 6.1.23</w:t>
            </w:r>
          </w:p>
          <w:p w:rsidR="00A0131C" w:rsidRDefault="00A0131C" w:rsidP="00A0131C">
            <w:pPr>
              <w:jc w:val="center"/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  <w:color w:val="FF0000"/>
              </w:rPr>
              <w:t>Silver spelling award</w:t>
            </w:r>
          </w:p>
          <w:p w:rsidR="00A0131C" w:rsidRDefault="00A0131C" w:rsidP="00A0131C">
            <w:pPr>
              <w:jc w:val="center"/>
              <w:rPr>
                <w:rFonts w:ascii="Comic Sans MS" w:hAnsi="Comic Sans MS"/>
                <w:color w:val="FF0000"/>
              </w:rPr>
            </w:pPr>
          </w:p>
          <w:p w:rsidR="00A0131C" w:rsidRPr="00A0131C" w:rsidRDefault="00A0131C" w:rsidP="00A0131C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     </w:t>
            </w:r>
            <w:r w:rsidRPr="00A0131C">
              <w:rPr>
                <w:rFonts w:ascii="Comic Sans MS" w:hAnsi="Comic Sans MS"/>
                <w:sz w:val="40"/>
                <w:szCs w:val="40"/>
              </w:rPr>
              <w:t>he        me</w:t>
            </w:r>
          </w:p>
          <w:p w:rsidR="00A0131C" w:rsidRPr="00A0131C" w:rsidRDefault="00A0131C" w:rsidP="00A0131C">
            <w:pPr>
              <w:rPr>
                <w:rFonts w:ascii="Comic Sans MS" w:hAnsi="Comic Sans MS"/>
                <w:sz w:val="40"/>
                <w:szCs w:val="40"/>
              </w:rPr>
            </w:pPr>
            <w:r w:rsidRPr="00A0131C">
              <w:rPr>
                <w:rFonts w:ascii="Comic Sans MS" w:hAnsi="Comic Sans MS"/>
                <w:sz w:val="40"/>
                <w:szCs w:val="40"/>
              </w:rPr>
              <w:t xml:space="preserve">     be        she</w:t>
            </w:r>
          </w:p>
          <w:p w:rsidR="00A0131C" w:rsidRPr="00A0131C" w:rsidRDefault="00A0131C" w:rsidP="00A0131C">
            <w:pPr>
              <w:rPr>
                <w:rFonts w:ascii="Comic Sans MS" w:hAnsi="Comic Sans MS"/>
                <w:sz w:val="40"/>
                <w:szCs w:val="40"/>
              </w:rPr>
            </w:pPr>
            <w:r w:rsidRPr="00A0131C">
              <w:rPr>
                <w:rFonts w:ascii="Comic Sans MS" w:hAnsi="Comic Sans MS"/>
                <w:sz w:val="40"/>
                <w:szCs w:val="40"/>
              </w:rPr>
              <w:t xml:space="preserve">     his       has </w:t>
            </w:r>
          </w:p>
          <w:p w:rsidR="00A0131C" w:rsidRPr="00A0131C" w:rsidRDefault="00A0131C" w:rsidP="00A0131C">
            <w:pPr>
              <w:rPr>
                <w:rFonts w:ascii="Comic Sans MS" w:hAnsi="Comic Sans MS"/>
                <w:sz w:val="40"/>
                <w:szCs w:val="40"/>
              </w:rPr>
            </w:pPr>
            <w:r w:rsidRPr="00A0131C">
              <w:rPr>
                <w:rFonts w:ascii="Comic Sans MS" w:hAnsi="Comic Sans MS"/>
                <w:sz w:val="40"/>
                <w:szCs w:val="40"/>
              </w:rPr>
              <w:t xml:space="preserve">     you      your</w:t>
            </w:r>
          </w:p>
          <w:p w:rsidR="00721144" w:rsidRPr="002B2625" w:rsidRDefault="00A0131C" w:rsidP="00A0131C">
            <w:pPr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sz w:val="40"/>
                <w:szCs w:val="40"/>
              </w:rPr>
              <w:t xml:space="preserve">     </w:t>
            </w:r>
            <w:r w:rsidRPr="00A0131C">
              <w:rPr>
                <w:rFonts w:ascii="Comic Sans MS" w:hAnsi="Comic Sans MS"/>
                <w:sz w:val="40"/>
                <w:szCs w:val="40"/>
              </w:rPr>
              <w:t xml:space="preserve">they     </w:t>
            </w:r>
            <w:proofErr w:type="gramStart"/>
            <w:r w:rsidRPr="00A0131C">
              <w:rPr>
                <w:rFonts w:ascii="Comic Sans MS" w:hAnsi="Comic Sans MS"/>
                <w:sz w:val="40"/>
                <w:szCs w:val="40"/>
              </w:rPr>
              <w:t>is</w:t>
            </w:r>
            <w:proofErr w:type="gramEnd"/>
            <w:r>
              <w:rPr>
                <w:rFonts w:ascii="Comic Sans MS" w:hAnsi="Comic Sans MS"/>
                <w:sz w:val="32"/>
                <w:szCs w:val="32"/>
              </w:rPr>
              <w:t xml:space="preserve">                  </w:t>
            </w:r>
          </w:p>
        </w:tc>
        <w:tc>
          <w:tcPr>
            <w:tcW w:w="3487" w:type="dxa"/>
          </w:tcPr>
          <w:p w:rsidR="00A0131C" w:rsidRPr="005677B5" w:rsidRDefault="00A0131C" w:rsidP="00A0131C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Spring 1 week 1 6.1.23</w:t>
            </w:r>
          </w:p>
          <w:p w:rsidR="00A0131C" w:rsidRDefault="00A0131C" w:rsidP="00A0131C">
            <w:pPr>
              <w:jc w:val="center"/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  <w:color w:val="FF0000"/>
              </w:rPr>
              <w:t>Silver spelling award</w:t>
            </w:r>
          </w:p>
          <w:p w:rsidR="00A0131C" w:rsidRDefault="00A0131C" w:rsidP="00A0131C">
            <w:pPr>
              <w:jc w:val="center"/>
              <w:rPr>
                <w:rFonts w:ascii="Comic Sans MS" w:hAnsi="Comic Sans MS"/>
                <w:color w:val="FF0000"/>
              </w:rPr>
            </w:pPr>
          </w:p>
          <w:p w:rsidR="00A0131C" w:rsidRPr="00A0131C" w:rsidRDefault="00A0131C" w:rsidP="00A0131C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     </w:t>
            </w:r>
            <w:r w:rsidRPr="00A0131C">
              <w:rPr>
                <w:rFonts w:ascii="Comic Sans MS" w:hAnsi="Comic Sans MS"/>
                <w:sz w:val="40"/>
                <w:szCs w:val="40"/>
              </w:rPr>
              <w:t>he        me</w:t>
            </w:r>
          </w:p>
          <w:p w:rsidR="00A0131C" w:rsidRPr="00A0131C" w:rsidRDefault="00A0131C" w:rsidP="00A0131C">
            <w:pPr>
              <w:rPr>
                <w:rFonts w:ascii="Comic Sans MS" w:hAnsi="Comic Sans MS"/>
                <w:sz w:val="40"/>
                <w:szCs w:val="40"/>
              </w:rPr>
            </w:pPr>
            <w:r w:rsidRPr="00A0131C">
              <w:rPr>
                <w:rFonts w:ascii="Comic Sans MS" w:hAnsi="Comic Sans MS"/>
                <w:sz w:val="40"/>
                <w:szCs w:val="40"/>
              </w:rPr>
              <w:t xml:space="preserve">     be        she</w:t>
            </w:r>
          </w:p>
          <w:p w:rsidR="00A0131C" w:rsidRPr="00A0131C" w:rsidRDefault="00A0131C" w:rsidP="00A0131C">
            <w:pPr>
              <w:rPr>
                <w:rFonts w:ascii="Comic Sans MS" w:hAnsi="Comic Sans MS"/>
                <w:sz w:val="40"/>
                <w:szCs w:val="40"/>
              </w:rPr>
            </w:pPr>
            <w:r w:rsidRPr="00A0131C">
              <w:rPr>
                <w:rFonts w:ascii="Comic Sans MS" w:hAnsi="Comic Sans MS"/>
                <w:sz w:val="40"/>
                <w:szCs w:val="40"/>
              </w:rPr>
              <w:t xml:space="preserve">     his       has </w:t>
            </w:r>
          </w:p>
          <w:p w:rsidR="00A0131C" w:rsidRPr="00A0131C" w:rsidRDefault="00A0131C" w:rsidP="00A0131C">
            <w:pPr>
              <w:rPr>
                <w:rFonts w:ascii="Comic Sans MS" w:hAnsi="Comic Sans MS"/>
                <w:sz w:val="40"/>
                <w:szCs w:val="40"/>
              </w:rPr>
            </w:pPr>
            <w:r w:rsidRPr="00A0131C">
              <w:rPr>
                <w:rFonts w:ascii="Comic Sans MS" w:hAnsi="Comic Sans MS"/>
                <w:sz w:val="40"/>
                <w:szCs w:val="40"/>
              </w:rPr>
              <w:t xml:space="preserve">     you      your</w:t>
            </w:r>
          </w:p>
          <w:p w:rsidR="00721144" w:rsidRPr="004B37AE" w:rsidRDefault="00A0131C" w:rsidP="00A0131C">
            <w:pPr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sz w:val="40"/>
                <w:szCs w:val="40"/>
              </w:rPr>
              <w:t xml:space="preserve">     </w:t>
            </w:r>
            <w:r w:rsidRPr="00A0131C">
              <w:rPr>
                <w:rFonts w:ascii="Comic Sans MS" w:hAnsi="Comic Sans MS"/>
                <w:sz w:val="40"/>
                <w:szCs w:val="40"/>
              </w:rPr>
              <w:t xml:space="preserve">they     </w:t>
            </w:r>
            <w:proofErr w:type="gramStart"/>
            <w:r w:rsidRPr="00A0131C">
              <w:rPr>
                <w:rFonts w:ascii="Comic Sans MS" w:hAnsi="Comic Sans MS"/>
                <w:sz w:val="40"/>
                <w:szCs w:val="40"/>
              </w:rPr>
              <w:t>is</w:t>
            </w:r>
            <w:proofErr w:type="gramEnd"/>
            <w:r>
              <w:rPr>
                <w:rFonts w:ascii="Comic Sans MS" w:hAnsi="Comic Sans MS"/>
                <w:sz w:val="32"/>
                <w:szCs w:val="32"/>
              </w:rPr>
              <w:t xml:space="preserve">                  </w:t>
            </w:r>
          </w:p>
        </w:tc>
        <w:tc>
          <w:tcPr>
            <w:tcW w:w="3487" w:type="dxa"/>
          </w:tcPr>
          <w:p w:rsidR="00A0131C" w:rsidRPr="005677B5" w:rsidRDefault="00A0131C" w:rsidP="00A0131C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Spring 1 week 1 6.1.23</w:t>
            </w:r>
          </w:p>
          <w:p w:rsidR="00A0131C" w:rsidRDefault="00A0131C" w:rsidP="00A0131C">
            <w:pPr>
              <w:jc w:val="center"/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  <w:color w:val="FF0000"/>
              </w:rPr>
              <w:t>Silver spelling award</w:t>
            </w:r>
          </w:p>
          <w:p w:rsidR="00A0131C" w:rsidRDefault="00A0131C" w:rsidP="00A0131C">
            <w:pPr>
              <w:jc w:val="center"/>
              <w:rPr>
                <w:rFonts w:ascii="Comic Sans MS" w:hAnsi="Comic Sans MS"/>
                <w:color w:val="FF0000"/>
              </w:rPr>
            </w:pPr>
          </w:p>
          <w:p w:rsidR="00A0131C" w:rsidRPr="00A0131C" w:rsidRDefault="00A0131C" w:rsidP="00A0131C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     </w:t>
            </w:r>
            <w:r w:rsidRPr="00A0131C">
              <w:rPr>
                <w:rFonts w:ascii="Comic Sans MS" w:hAnsi="Comic Sans MS"/>
                <w:sz w:val="40"/>
                <w:szCs w:val="40"/>
              </w:rPr>
              <w:t>he        me</w:t>
            </w:r>
          </w:p>
          <w:p w:rsidR="00A0131C" w:rsidRPr="00A0131C" w:rsidRDefault="00A0131C" w:rsidP="00A0131C">
            <w:pPr>
              <w:rPr>
                <w:rFonts w:ascii="Comic Sans MS" w:hAnsi="Comic Sans MS"/>
                <w:sz w:val="40"/>
                <w:szCs w:val="40"/>
              </w:rPr>
            </w:pPr>
            <w:r w:rsidRPr="00A0131C">
              <w:rPr>
                <w:rFonts w:ascii="Comic Sans MS" w:hAnsi="Comic Sans MS"/>
                <w:sz w:val="40"/>
                <w:szCs w:val="40"/>
              </w:rPr>
              <w:t xml:space="preserve">     be        she</w:t>
            </w:r>
          </w:p>
          <w:p w:rsidR="00A0131C" w:rsidRPr="00A0131C" w:rsidRDefault="00A0131C" w:rsidP="00A0131C">
            <w:pPr>
              <w:rPr>
                <w:rFonts w:ascii="Comic Sans MS" w:hAnsi="Comic Sans MS"/>
                <w:sz w:val="40"/>
                <w:szCs w:val="40"/>
              </w:rPr>
            </w:pPr>
            <w:r w:rsidRPr="00A0131C">
              <w:rPr>
                <w:rFonts w:ascii="Comic Sans MS" w:hAnsi="Comic Sans MS"/>
                <w:sz w:val="40"/>
                <w:szCs w:val="40"/>
              </w:rPr>
              <w:t xml:space="preserve">     his       has </w:t>
            </w:r>
          </w:p>
          <w:p w:rsidR="00A0131C" w:rsidRPr="00A0131C" w:rsidRDefault="00A0131C" w:rsidP="00A0131C">
            <w:pPr>
              <w:rPr>
                <w:rFonts w:ascii="Comic Sans MS" w:hAnsi="Comic Sans MS"/>
                <w:sz w:val="40"/>
                <w:szCs w:val="40"/>
              </w:rPr>
            </w:pPr>
            <w:r w:rsidRPr="00A0131C">
              <w:rPr>
                <w:rFonts w:ascii="Comic Sans MS" w:hAnsi="Comic Sans MS"/>
                <w:sz w:val="40"/>
                <w:szCs w:val="40"/>
              </w:rPr>
              <w:t xml:space="preserve">     you      your</w:t>
            </w:r>
          </w:p>
          <w:p w:rsidR="00721144" w:rsidRDefault="00A0131C" w:rsidP="00A0131C">
            <w:r>
              <w:rPr>
                <w:rFonts w:ascii="Comic Sans MS" w:hAnsi="Comic Sans MS"/>
                <w:sz w:val="40"/>
                <w:szCs w:val="40"/>
              </w:rPr>
              <w:t xml:space="preserve">     </w:t>
            </w:r>
            <w:bookmarkStart w:id="0" w:name="_GoBack"/>
            <w:bookmarkEnd w:id="0"/>
            <w:r w:rsidRPr="00A0131C">
              <w:rPr>
                <w:rFonts w:ascii="Comic Sans MS" w:hAnsi="Comic Sans MS"/>
                <w:sz w:val="40"/>
                <w:szCs w:val="40"/>
              </w:rPr>
              <w:t>they     is</w:t>
            </w:r>
            <w:r>
              <w:rPr>
                <w:rFonts w:ascii="Comic Sans MS" w:hAnsi="Comic Sans MS"/>
                <w:sz w:val="32"/>
                <w:szCs w:val="32"/>
              </w:rPr>
              <w:t xml:space="preserve">                  </w:t>
            </w:r>
          </w:p>
        </w:tc>
      </w:tr>
    </w:tbl>
    <w:p w:rsidR="00814FEA" w:rsidRDefault="00A0131C"/>
    <w:p w:rsidR="00303DDC" w:rsidRDefault="00303DDC"/>
    <w:p w:rsidR="00303DDC" w:rsidRDefault="00303DDC"/>
    <w:sectPr w:rsidR="00303DDC" w:rsidSect="002B262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DDC"/>
    <w:rsid w:val="000F3B40"/>
    <w:rsid w:val="000F7A73"/>
    <w:rsid w:val="00176D60"/>
    <w:rsid w:val="00291F9E"/>
    <w:rsid w:val="002B2625"/>
    <w:rsid w:val="00303DDC"/>
    <w:rsid w:val="0037573C"/>
    <w:rsid w:val="003F4C34"/>
    <w:rsid w:val="00435484"/>
    <w:rsid w:val="004B37AE"/>
    <w:rsid w:val="005677B5"/>
    <w:rsid w:val="00574C64"/>
    <w:rsid w:val="00651859"/>
    <w:rsid w:val="00681F76"/>
    <w:rsid w:val="006924E9"/>
    <w:rsid w:val="006C4C84"/>
    <w:rsid w:val="00710BF3"/>
    <w:rsid w:val="00721144"/>
    <w:rsid w:val="0074277F"/>
    <w:rsid w:val="00934069"/>
    <w:rsid w:val="00962DB5"/>
    <w:rsid w:val="009F57A4"/>
    <w:rsid w:val="00A0131C"/>
    <w:rsid w:val="00A54376"/>
    <w:rsid w:val="00AA50D6"/>
    <w:rsid w:val="00AC503F"/>
    <w:rsid w:val="00B12E43"/>
    <w:rsid w:val="00BF7A9E"/>
    <w:rsid w:val="00C353F6"/>
    <w:rsid w:val="00CA77CF"/>
    <w:rsid w:val="00D54B24"/>
    <w:rsid w:val="00DB1291"/>
    <w:rsid w:val="00E81599"/>
    <w:rsid w:val="00EF1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E591F6"/>
  <w15:chartTrackingRefBased/>
  <w15:docId w15:val="{B11F190D-7DD9-4C7C-AF3C-F6CCB573A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03D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80AB8E76</Template>
  <TotalTime>5</TotalTime>
  <Pages>1</Pages>
  <Words>181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Bond</dc:creator>
  <cp:keywords/>
  <dc:description/>
  <cp:lastModifiedBy>Diane Bond</cp:lastModifiedBy>
  <cp:revision>5</cp:revision>
  <cp:lastPrinted>2022-10-20T07:21:00Z</cp:lastPrinted>
  <dcterms:created xsi:type="dcterms:W3CDTF">2022-12-09T11:59:00Z</dcterms:created>
  <dcterms:modified xsi:type="dcterms:W3CDTF">2023-01-06T12:30:00Z</dcterms:modified>
</cp:coreProperties>
</file>