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15304" w:type="dxa"/>
        <w:tblLook w:val="04A0" w:firstRow="1" w:lastRow="0" w:firstColumn="1" w:lastColumn="0" w:noHBand="0" w:noVBand="1"/>
      </w:tblPr>
      <w:tblGrid>
        <w:gridCol w:w="3681"/>
        <w:gridCol w:w="3685"/>
        <w:gridCol w:w="4111"/>
        <w:gridCol w:w="3827"/>
      </w:tblGrid>
      <w:tr w:rsidR="00ED6C04" w:rsidTr="00ED6C04">
        <w:trPr>
          <w:trHeight w:val="3392"/>
        </w:trPr>
        <w:tc>
          <w:tcPr>
            <w:tcW w:w="3681" w:type="dxa"/>
          </w:tcPr>
          <w:p w:rsidR="00ED6C04" w:rsidRPr="00E83266" w:rsidRDefault="00ED6C04" w:rsidP="00021A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 w:rsidR="008C4F5C"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 w:rsidR="008C4F5C">
              <w:rPr>
                <w:rFonts w:ascii="Comic Sans MS" w:hAnsi="Comic Sans MS"/>
                <w:sz w:val="24"/>
                <w:szCs w:val="24"/>
              </w:rPr>
              <w:t>25</w:t>
            </w:r>
            <w:r>
              <w:rPr>
                <w:rFonts w:ascii="Comic Sans MS" w:hAnsi="Comic Sans MS"/>
                <w:sz w:val="24"/>
                <w:szCs w:val="24"/>
              </w:rPr>
              <w:t>.5.23</w:t>
            </w:r>
          </w:p>
          <w:p w:rsidR="00ED6C04" w:rsidRDefault="00C72840" w:rsidP="00021AC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r w:rsidR="00FC5FCC">
              <w:rPr>
                <w:rFonts w:ascii="Comic Sans MS" w:hAnsi="Comic Sans MS"/>
                <w:color w:val="FF0000"/>
                <w:sz w:val="20"/>
                <w:szCs w:val="20"/>
              </w:rPr>
              <w:t>of ai</w:t>
            </w:r>
          </w:p>
          <w:p w:rsidR="00FC5FCC" w:rsidRDefault="00FC5FCC" w:rsidP="00021AC7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 xml:space="preserve">wait  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today</w:t>
            </w:r>
            <w:r w:rsidRPr="00FC5FCC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make</w:t>
            </w:r>
          </w:p>
          <w:p w:rsidR="00C72840" w:rsidRPr="00FC5FCC" w:rsidRDefault="00C72840" w:rsidP="00C72840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ED6C04" w:rsidRPr="00FC5FCC" w:rsidRDefault="00FC5FCC" w:rsidP="008C4F5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>snail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play       made</w:t>
            </w:r>
          </w:p>
          <w:p w:rsidR="003C38AD" w:rsidRPr="00FC5FCC" w:rsidRDefault="003C38AD" w:rsidP="008C4F5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8C4F5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>trail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May     late</w:t>
            </w:r>
          </w:p>
          <w:p w:rsidR="003C38AD" w:rsidRPr="00FC5FCC" w:rsidRDefault="003C38AD" w:rsidP="008C4F5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3C38AD" w:rsidRPr="00FC5FCC" w:rsidRDefault="00FC5FCC" w:rsidP="008C4F5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 xml:space="preserve">        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Pr="00FC5FCC">
              <w:rPr>
                <w:rFonts w:ascii="Comic Sans MS" w:hAnsi="Comic Sans MS"/>
                <w:sz w:val="32"/>
                <w:szCs w:val="32"/>
              </w:rPr>
              <w:t xml:space="preserve"> baby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</w:t>
            </w:r>
          </w:p>
          <w:p w:rsidR="003C38AD" w:rsidRPr="00D20F92" w:rsidRDefault="003C38AD" w:rsidP="008C4F5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685" w:type="dxa"/>
          </w:tcPr>
          <w:p w:rsidR="00FC5FCC" w:rsidRPr="00E83266" w:rsidRDefault="00FC5FCC" w:rsidP="00FC5FC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25.5.23</w:t>
            </w:r>
          </w:p>
          <w:p w:rsidR="00FC5FCC" w:rsidRDefault="00FC5FCC" w:rsidP="00FC5FC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of ai</w:t>
            </w:r>
          </w:p>
          <w:p w:rsidR="00FC5FCC" w:rsidRDefault="00FC5FCC" w:rsidP="00FC5FC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 xml:space="preserve">wait  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today</w:t>
            </w:r>
            <w:r w:rsidRPr="00FC5FCC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make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>snail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play       made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>trail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May     late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 xml:space="preserve">        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Pr="00FC5FCC">
              <w:rPr>
                <w:rFonts w:ascii="Comic Sans MS" w:hAnsi="Comic Sans MS"/>
                <w:sz w:val="32"/>
                <w:szCs w:val="32"/>
              </w:rPr>
              <w:t xml:space="preserve"> baby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</w:t>
            </w:r>
          </w:p>
          <w:p w:rsidR="00ED6C04" w:rsidRPr="00D20F92" w:rsidRDefault="00ED6C04" w:rsidP="00D025CA">
            <w:pPr>
              <w:spacing w:line="360" w:lineRule="auto"/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111" w:type="dxa"/>
          </w:tcPr>
          <w:p w:rsidR="00FC5FCC" w:rsidRPr="00E83266" w:rsidRDefault="00FC5FCC" w:rsidP="00FC5FC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25.5.23</w:t>
            </w:r>
          </w:p>
          <w:p w:rsidR="00FC5FCC" w:rsidRDefault="00FC5FCC" w:rsidP="00FC5FC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of ai</w:t>
            </w:r>
          </w:p>
          <w:p w:rsidR="00FC5FCC" w:rsidRDefault="00FC5FCC" w:rsidP="00FC5FC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 xml:space="preserve">wait  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today</w:t>
            </w:r>
            <w:r w:rsidRPr="00FC5FCC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make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>snail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play       made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>trail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May     late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 xml:space="preserve">        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Pr="00FC5FCC">
              <w:rPr>
                <w:rFonts w:ascii="Comic Sans MS" w:hAnsi="Comic Sans MS"/>
                <w:sz w:val="32"/>
                <w:szCs w:val="32"/>
              </w:rPr>
              <w:t xml:space="preserve"> baby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</w:t>
            </w:r>
          </w:p>
          <w:p w:rsidR="00185190" w:rsidRPr="00D20F92" w:rsidRDefault="00185190" w:rsidP="00D025CA">
            <w:pPr>
              <w:spacing w:line="360" w:lineRule="auto"/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827" w:type="dxa"/>
          </w:tcPr>
          <w:p w:rsidR="00FC5FCC" w:rsidRPr="00E83266" w:rsidRDefault="00FC5FCC" w:rsidP="00FC5FC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25.5.23</w:t>
            </w:r>
          </w:p>
          <w:p w:rsidR="00FC5FCC" w:rsidRDefault="00FC5FCC" w:rsidP="00FC5FC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of ai</w:t>
            </w:r>
          </w:p>
          <w:p w:rsidR="00FC5FCC" w:rsidRDefault="00FC5FCC" w:rsidP="00FC5FC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 xml:space="preserve">wait  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today</w:t>
            </w:r>
            <w:r w:rsidRPr="00FC5FCC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make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>snail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play       made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>trail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May     late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 xml:space="preserve">        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Pr="00FC5FCC">
              <w:rPr>
                <w:rFonts w:ascii="Comic Sans MS" w:hAnsi="Comic Sans MS"/>
                <w:sz w:val="32"/>
                <w:szCs w:val="32"/>
              </w:rPr>
              <w:t xml:space="preserve"> baby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</w:t>
            </w:r>
          </w:p>
          <w:p w:rsidR="00ED6C04" w:rsidRPr="00D20F92" w:rsidRDefault="00ED6C04" w:rsidP="00D025CA">
            <w:pPr>
              <w:spacing w:line="360" w:lineRule="auto"/>
              <w:jc w:val="both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D6C04" w:rsidTr="00ED6C04">
        <w:trPr>
          <w:trHeight w:val="3818"/>
        </w:trPr>
        <w:tc>
          <w:tcPr>
            <w:tcW w:w="3681" w:type="dxa"/>
          </w:tcPr>
          <w:p w:rsidR="00FC5FCC" w:rsidRPr="00E83266" w:rsidRDefault="00FC5FCC" w:rsidP="00FC5FC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25.5.23</w:t>
            </w:r>
          </w:p>
          <w:p w:rsidR="00FC5FCC" w:rsidRDefault="00FC5FCC" w:rsidP="00FC5FC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of ai</w:t>
            </w:r>
          </w:p>
          <w:p w:rsidR="00FC5FCC" w:rsidRDefault="00FC5FCC" w:rsidP="00FC5FC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 xml:space="preserve">wait  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today</w:t>
            </w:r>
            <w:r w:rsidRPr="00FC5FCC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make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>snail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play       made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>trail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May     late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 xml:space="preserve">        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Pr="00FC5FCC">
              <w:rPr>
                <w:rFonts w:ascii="Comic Sans MS" w:hAnsi="Comic Sans MS"/>
                <w:sz w:val="32"/>
                <w:szCs w:val="32"/>
              </w:rPr>
              <w:t xml:space="preserve"> baby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</w:t>
            </w:r>
          </w:p>
          <w:p w:rsidR="00ED6C04" w:rsidRPr="00D552C4" w:rsidRDefault="00ED6C04" w:rsidP="00D025C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3685" w:type="dxa"/>
          </w:tcPr>
          <w:p w:rsidR="00FC5FCC" w:rsidRPr="00E83266" w:rsidRDefault="00FC5FCC" w:rsidP="00FC5FC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25.5.23</w:t>
            </w:r>
          </w:p>
          <w:p w:rsidR="00FC5FCC" w:rsidRDefault="00FC5FCC" w:rsidP="00FC5FC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of ai</w:t>
            </w:r>
          </w:p>
          <w:p w:rsidR="00FC5FCC" w:rsidRDefault="00FC5FCC" w:rsidP="00FC5FC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 xml:space="preserve">wait  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today</w:t>
            </w:r>
            <w:r w:rsidRPr="00FC5FCC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make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>snail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play       made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>trail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May     late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 xml:space="preserve">        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Pr="00FC5FCC">
              <w:rPr>
                <w:rFonts w:ascii="Comic Sans MS" w:hAnsi="Comic Sans MS"/>
                <w:sz w:val="32"/>
                <w:szCs w:val="32"/>
              </w:rPr>
              <w:t xml:space="preserve"> baby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</w:t>
            </w:r>
          </w:p>
          <w:p w:rsidR="00ED6C04" w:rsidRPr="00D552C4" w:rsidRDefault="00ED6C04" w:rsidP="00D025C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4111" w:type="dxa"/>
          </w:tcPr>
          <w:p w:rsidR="00FC5FCC" w:rsidRPr="00E83266" w:rsidRDefault="00FC5FCC" w:rsidP="00FC5FC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25.5.23</w:t>
            </w:r>
          </w:p>
          <w:p w:rsidR="00FC5FCC" w:rsidRDefault="00FC5FCC" w:rsidP="00FC5FC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of ai</w:t>
            </w:r>
          </w:p>
          <w:p w:rsidR="00FC5FCC" w:rsidRDefault="00FC5FCC" w:rsidP="00FC5FC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 xml:space="preserve">wait  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today</w:t>
            </w:r>
            <w:r w:rsidRPr="00FC5FCC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make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>snail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play       made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>trail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May     late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 xml:space="preserve">        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Pr="00FC5FCC">
              <w:rPr>
                <w:rFonts w:ascii="Comic Sans MS" w:hAnsi="Comic Sans MS"/>
                <w:sz w:val="32"/>
                <w:szCs w:val="32"/>
              </w:rPr>
              <w:t xml:space="preserve"> baby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</w:t>
            </w:r>
          </w:p>
          <w:p w:rsidR="00ED6C04" w:rsidRPr="00D552C4" w:rsidRDefault="00ED6C04" w:rsidP="00D025C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3827" w:type="dxa"/>
          </w:tcPr>
          <w:p w:rsidR="00FC5FCC" w:rsidRPr="00E83266" w:rsidRDefault="00FC5FCC" w:rsidP="00FC5FC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6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25.5.23</w:t>
            </w:r>
          </w:p>
          <w:p w:rsidR="00FC5FCC" w:rsidRDefault="00FC5FCC" w:rsidP="00FC5FC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C72840">
              <w:rPr>
                <w:rFonts w:ascii="Comic Sans MS" w:hAnsi="Comic Sans MS"/>
                <w:color w:val="FF0000"/>
                <w:sz w:val="20"/>
                <w:szCs w:val="20"/>
              </w:rPr>
              <w:t xml:space="preserve">alternative pronunciation 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of ai</w:t>
            </w:r>
          </w:p>
          <w:p w:rsidR="00FC5FCC" w:rsidRDefault="00FC5FCC" w:rsidP="00FC5FCC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 xml:space="preserve">wait  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today</w:t>
            </w:r>
            <w:r w:rsidRPr="00FC5FCC">
              <w:rPr>
                <w:rFonts w:ascii="Comic Sans MS" w:hAnsi="Comic Sans MS"/>
                <w:sz w:val="32"/>
                <w:szCs w:val="32"/>
              </w:rPr>
              <w:t xml:space="preserve">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make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>snail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play       made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bookmarkStart w:id="0" w:name="_GoBack"/>
            <w:bookmarkEnd w:id="0"/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>trail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May     late</w:t>
            </w: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FC5FCC" w:rsidRPr="00FC5FCC" w:rsidRDefault="00FC5FCC" w:rsidP="00FC5FCC">
            <w:pPr>
              <w:rPr>
                <w:rFonts w:ascii="Comic Sans MS" w:hAnsi="Comic Sans MS"/>
                <w:sz w:val="32"/>
                <w:szCs w:val="32"/>
              </w:rPr>
            </w:pPr>
            <w:r w:rsidRPr="00FC5FCC">
              <w:rPr>
                <w:rFonts w:ascii="Comic Sans MS" w:hAnsi="Comic Sans MS"/>
                <w:sz w:val="32"/>
                <w:szCs w:val="32"/>
              </w:rPr>
              <w:t xml:space="preserve">         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</w:t>
            </w:r>
            <w:r w:rsidRPr="00FC5FCC">
              <w:rPr>
                <w:rFonts w:ascii="Comic Sans MS" w:hAnsi="Comic Sans MS"/>
                <w:sz w:val="32"/>
                <w:szCs w:val="32"/>
              </w:rPr>
              <w:t xml:space="preserve"> baby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</w:t>
            </w:r>
          </w:p>
          <w:p w:rsidR="00ED6C04" w:rsidRPr="00D552C4" w:rsidRDefault="00ED6C04" w:rsidP="00D025CA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</w:tr>
    </w:tbl>
    <w:p w:rsidR="00814FEA" w:rsidRDefault="00FC5FCC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056DD"/>
    <w:rsid w:val="00021AC7"/>
    <w:rsid w:val="0002422E"/>
    <w:rsid w:val="000A6C60"/>
    <w:rsid w:val="000C4A9F"/>
    <w:rsid w:val="00165804"/>
    <w:rsid w:val="00176D60"/>
    <w:rsid w:val="00185190"/>
    <w:rsid w:val="00203564"/>
    <w:rsid w:val="00291F9E"/>
    <w:rsid w:val="002B2625"/>
    <w:rsid w:val="00303DDC"/>
    <w:rsid w:val="00320FAC"/>
    <w:rsid w:val="0037573C"/>
    <w:rsid w:val="003952A9"/>
    <w:rsid w:val="003B236A"/>
    <w:rsid w:val="003C38AD"/>
    <w:rsid w:val="003E6FA8"/>
    <w:rsid w:val="003F4C34"/>
    <w:rsid w:val="00435484"/>
    <w:rsid w:val="004B37AE"/>
    <w:rsid w:val="005677B5"/>
    <w:rsid w:val="0057394C"/>
    <w:rsid w:val="00574C64"/>
    <w:rsid w:val="00636E98"/>
    <w:rsid w:val="00651859"/>
    <w:rsid w:val="006C30C8"/>
    <w:rsid w:val="006C4C84"/>
    <w:rsid w:val="006E10AF"/>
    <w:rsid w:val="00710BF3"/>
    <w:rsid w:val="007177A8"/>
    <w:rsid w:val="00721144"/>
    <w:rsid w:val="0074277F"/>
    <w:rsid w:val="0089032A"/>
    <w:rsid w:val="008A7BF1"/>
    <w:rsid w:val="008B7116"/>
    <w:rsid w:val="008C4F5C"/>
    <w:rsid w:val="008C79BB"/>
    <w:rsid w:val="008F1D87"/>
    <w:rsid w:val="00901D1D"/>
    <w:rsid w:val="00934069"/>
    <w:rsid w:val="00952427"/>
    <w:rsid w:val="00962DB5"/>
    <w:rsid w:val="00962DE8"/>
    <w:rsid w:val="009F57A4"/>
    <w:rsid w:val="00AA50D6"/>
    <w:rsid w:val="00B30E46"/>
    <w:rsid w:val="00B8219B"/>
    <w:rsid w:val="00B97637"/>
    <w:rsid w:val="00BD4C7B"/>
    <w:rsid w:val="00C07CEA"/>
    <w:rsid w:val="00C72840"/>
    <w:rsid w:val="00CA77CF"/>
    <w:rsid w:val="00CE4915"/>
    <w:rsid w:val="00D025CA"/>
    <w:rsid w:val="00D20F92"/>
    <w:rsid w:val="00D21D8C"/>
    <w:rsid w:val="00D54B24"/>
    <w:rsid w:val="00D552C4"/>
    <w:rsid w:val="00DB1291"/>
    <w:rsid w:val="00E83266"/>
    <w:rsid w:val="00ED6C04"/>
    <w:rsid w:val="00EE4705"/>
    <w:rsid w:val="00EF1C08"/>
    <w:rsid w:val="00F468EF"/>
    <w:rsid w:val="00F6381D"/>
    <w:rsid w:val="00FC5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418A1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A3DDACE1</Template>
  <TotalTime>18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4</cp:revision>
  <cp:lastPrinted>2023-05-25T09:29:00Z</cp:lastPrinted>
  <dcterms:created xsi:type="dcterms:W3CDTF">2023-05-25T08:55:00Z</dcterms:created>
  <dcterms:modified xsi:type="dcterms:W3CDTF">2023-05-25T09:30:00Z</dcterms:modified>
</cp:coreProperties>
</file>