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15304" w:type="dxa"/>
        <w:tblLook w:val="04A0" w:firstRow="1" w:lastRow="0" w:firstColumn="1" w:lastColumn="0" w:noHBand="0" w:noVBand="1"/>
      </w:tblPr>
      <w:tblGrid>
        <w:gridCol w:w="3681"/>
        <w:gridCol w:w="3685"/>
        <w:gridCol w:w="4111"/>
        <w:gridCol w:w="3827"/>
      </w:tblGrid>
      <w:tr w:rsidR="00ED6C04" w:rsidTr="00ED6C04">
        <w:trPr>
          <w:trHeight w:val="3392"/>
        </w:trPr>
        <w:tc>
          <w:tcPr>
            <w:tcW w:w="3681" w:type="dxa"/>
          </w:tcPr>
          <w:p w:rsidR="00ED6C04" w:rsidRPr="00E83266" w:rsidRDefault="00ED6C04" w:rsidP="00021A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19.5.23</w:t>
            </w:r>
          </w:p>
          <w:p w:rsidR="00ED6C04" w:rsidRDefault="00C72840" w:rsidP="00021AC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alternative pronunciation </w:t>
            </w:r>
            <w:proofErr w:type="spellStart"/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>ea</w:t>
            </w:r>
            <w:proofErr w:type="spellEnd"/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 and </w:t>
            </w:r>
            <w:proofErr w:type="spellStart"/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>er</w:t>
            </w:r>
            <w:proofErr w:type="spellEnd"/>
          </w:p>
          <w:p w:rsidR="00C72840" w:rsidRPr="00C72840" w:rsidRDefault="00C72840" w:rsidP="00C72840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ED6C04" w:rsidRPr="00320FAC" w:rsidRDefault="00320FAC" w:rsidP="00C7284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</w:t>
            </w:r>
            <w:r w:rsidR="00C72840"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bread                   her</w:t>
            </w:r>
          </w:p>
          <w:p w:rsidR="00C72840" w:rsidRPr="00320FAC" w:rsidRDefault="00320FAC" w:rsidP="00C7284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</w:t>
            </w:r>
            <w:r w:rsidR="00C72840"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head                    stern</w:t>
            </w:r>
          </w:p>
          <w:p w:rsidR="00C72840" w:rsidRPr="00320FAC" w:rsidRDefault="00C72840" w:rsidP="00C7284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  <w:p w:rsidR="00C72840" w:rsidRPr="00320FAC" w:rsidRDefault="00320FAC" w:rsidP="00C7284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</w:t>
            </w:r>
            <w:r w:rsidR="00C72840"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sea                      letter</w:t>
            </w:r>
          </w:p>
          <w:p w:rsidR="00C72840" w:rsidRPr="00320FAC" w:rsidRDefault="00C72840" w:rsidP="00C7284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meat                    farmer</w:t>
            </w:r>
          </w:p>
          <w:p w:rsidR="00C72840" w:rsidRPr="00320FAC" w:rsidRDefault="00C72840" w:rsidP="00C72840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treat                    boxer</w:t>
            </w:r>
          </w:p>
          <w:p w:rsidR="00ED6C04" w:rsidRPr="00D20F92" w:rsidRDefault="00ED6C04" w:rsidP="0002422E">
            <w:pPr>
              <w:spacing w:line="360" w:lineRule="auto"/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685" w:type="dxa"/>
          </w:tcPr>
          <w:p w:rsidR="00320FAC" w:rsidRPr="00E83266" w:rsidRDefault="00320FAC" w:rsidP="00320F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19.5.23</w:t>
            </w:r>
          </w:p>
          <w:p w:rsidR="00320FAC" w:rsidRDefault="00320FAC" w:rsidP="00320FA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alternative pronunciation </w:t>
            </w:r>
            <w:proofErr w:type="spellStart"/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>ea</w:t>
            </w:r>
            <w:proofErr w:type="spellEnd"/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 and </w:t>
            </w:r>
            <w:proofErr w:type="spellStart"/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>er</w:t>
            </w:r>
            <w:proofErr w:type="spellEnd"/>
          </w:p>
          <w:p w:rsidR="00320FAC" w:rsidRPr="00C72840" w:rsidRDefault="00320FAC" w:rsidP="00320FA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</w:t>
            </w: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bread                   her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</w:t>
            </w: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head                    stern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</w:t>
            </w: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sea                      letter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meat                    farmer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treat                    boxer</w:t>
            </w:r>
          </w:p>
          <w:p w:rsidR="00ED6C04" w:rsidRPr="00D20F92" w:rsidRDefault="00ED6C04" w:rsidP="00D025CA">
            <w:pPr>
              <w:spacing w:line="360" w:lineRule="auto"/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111" w:type="dxa"/>
          </w:tcPr>
          <w:p w:rsidR="00320FAC" w:rsidRPr="00E83266" w:rsidRDefault="00320FAC" w:rsidP="00320F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19.5.23</w:t>
            </w:r>
          </w:p>
          <w:p w:rsidR="00320FAC" w:rsidRDefault="00320FAC" w:rsidP="00320FA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alternative pronunciation </w:t>
            </w:r>
            <w:proofErr w:type="spellStart"/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>ea</w:t>
            </w:r>
            <w:proofErr w:type="spellEnd"/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 and </w:t>
            </w:r>
            <w:proofErr w:type="spellStart"/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>er</w:t>
            </w:r>
            <w:proofErr w:type="spellEnd"/>
          </w:p>
          <w:p w:rsidR="00320FAC" w:rsidRPr="00C72840" w:rsidRDefault="00320FAC" w:rsidP="00320FA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</w:t>
            </w: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bread                   her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</w:t>
            </w: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head                    stern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</w:t>
            </w: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sea                      letter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meat                    farmer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treat                    boxer</w:t>
            </w:r>
          </w:p>
          <w:p w:rsidR="00185190" w:rsidRPr="00D20F92" w:rsidRDefault="00185190" w:rsidP="00D025CA">
            <w:pPr>
              <w:spacing w:line="360" w:lineRule="auto"/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27" w:type="dxa"/>
          </w:tcPr>
          <w:p w:rsidR="00320FAC" w:rsidRPr="00E83266" w:rsidRDefault="00320FAC" w:rsidP="00320F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19.5.23</w:t>
            </w:r>
          </w:p>
          <w:p w:rsidR="00320FAC" w:rsidRDefault="00320FAC" w:rsidP="00320FA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alternative pronunciation </w:t>
            </w:r>
            <w:proofErr w:type="spellStart"/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>ea</w:t>
            </w:r>
            <w:proofErr w:type="spellEnd"/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 and </w:t>
            </w:r>
            <w:proofErr w:type="spellStart"/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>er</w:t>
            </w:r>
            <w:proofErr w:type="spellEnd"/>
          </w:p>
          <w:p w:rsidR="00320FAC" w:rsidRPr="00C72840" w:rsidRDefault="00320FAC" w:rsidP="00320FA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</w:t>
            </w: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bread                   her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</w:t>
            </w: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head                    stern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</w:t>
            </w: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sea                      letter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meat                    farmer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treat                    boxer</w:t>
            </w:r>
          </w:p>
          <w:p w:rsidR="00ED6C04" w:rsidRPr="00D20F92" w:rsidRDefault="00ED6C04" w:rsidP="00D025CA">
            <w:pPr>
              <w:spacing w:line="360" w:lineRule="auto"/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D6C04" w:rsidTr="00ED6C04">
        <w:trPr>
          <w:trHeight w:val="3818"/>
        </w:trPr>
        <w:tc>
          <w:tcPr>
            <w:tcW w:w="3681" w:type="dxa"/>
          </w:tcPr>
          <w:p w:rsidR="00320FAC" w:rsidRPr="00E83266" w:rsidRDefault="00320FAC" w:rsidP="00320F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19.5.23</w:t>
            </w:r>
          </w:p>
          <w:p w:rsidR="00320FAC" w:rsidRDefault="00320FAC" w:rsidP="00320FA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alternative pronunciation </w:t>
            </w:r>
            <w:proofErr w:type="spellStart"/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>ea</w:t>
            </w:r>
            <w:proofErr w:type="spellEnd"/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 and </w:t>
            </w:r>
            <w:proofErr w:type="spellStart"/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>er</w:t>
            </w:r>
            <w:proofErr w:type="spellEnd"/>
          </w:p>
          <w:p w:rsidR="00320FAC" w:rsidRPr="00C72840" w:rsidRDefault="00320FAC" w:rsidP="00320FA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</w:t>
            </w: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bread                   her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</w:t>
            </w: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head                    stern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</w:t>
            </w: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sea                      letter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meat                    farmer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treat                    boxer</w:t>
            </w:r>
          </w:p>
          <w:p w:rsidR="00ED6C04" w:rsidRPr="00D552C4" w:rsidRDefault="00ED6C04" w:rsidP="00D025C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3685" w:type="dxa"/>
          </w:tcPr>
          <w:p w:rsidR="00320FAC" w:rsidRPr="00E83266" w:rsidRDefault="00320FAC" w:rsidP="00320F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19.5.23</w:t>
            </w:r>
          </w:p>
          <w:p w:rsidR="00320FAC" w:rsidRDefault="00320FAC" w:rsidP="00320FA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alternative pronunciation </w:t>
            </w:r>
            <w:proofErr w:type="spellStart"/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>ea</w:t>
            </w:r>
            <w:proofErr w:type="spellEnd"/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 and </w:t>
            </w:r>
            <w:proofErr w:type="spellStart"/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>er</w:t>
            </w:r>
            <w:proofErr w:type="spellEnd"/>
          </w:p>
          <w:p w:rsidR="00320FAC" w:rsidRPr="00C72840" w:rsidRDefault="00320FAC" w:rsidP="00320FA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</w:t>
            </w: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bread                   her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</w:t>
            </w: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head                    stern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</w:t>
            </w: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sea                      letter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meat                    farmer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treat                    boxer</w:t>
            </w:r>
          </w:p>
          <w:p w:rsidR="00ED6C04" w:rsidRPr="00D552C4" w:rsidRDefault="00ED6C04" w:rsidP="00D025C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320FAC" w:rsidRPr="00E83266" w:rsidRDefault="00320FAC" w:rsidP="00320F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19.5.23</w:t>
            </w:r>
          </w:p>
          <w:p w:rsidR="00320FAC" w:rsidRDefault="00320FAC" w:rsidP="00320FA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alternative pronunciation </w:t>
            </w:r>
            <w:proofErr w:type="spellStart"/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>ea</w:t>
            </w:r>
            <w:proofErr w:type="spellEnd"/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 and </w:t>
            </w:r>
            <w:proofErr w:type="spellStart"/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>er</w:t>
            </w:r>
            <w:proofErr w:type="spellEnd"/>
          </w:p>
          <w:p w:rsidR="00320FAC" w:rsidRPr="00C72840" w:rsidRDefault="00320FAC" w:rsidP="00320FA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</w:t>
            </w: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bread                   her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</w:t>
            </w: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head                    stern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</w:t>
            </w: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sea                      letter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meat                    farmer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treat                    boxer</w:t>
            </w:r>
          </w:p>
          <w:p w:rsidR="00ED6C04" w:rsidRPr="00D552C4" w:rsidRDefault="00ED6C04" w:rsidP="00D025C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3827" w:type="dxa"/>
          </w:tcPr>
          <w:p w:rsidR="00320FAC" w:rsidRPr="00E83266" w:rsidRDefault="00320FAC" w:rsidP="00320FA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19.5.23</w:t>
            </w:r>
          </w:p>
          <w:p w:rsidR="00320FAC" w:rsidRDefault="00320FAC" w:rsidP="00320FA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alternative pronunciation </w:t>
            </w:r>
            <w:proofErr w:type="spellStart"/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>ea</w:t>
            </w:r>
            <w:proofErr w:type="spellEnd"/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 and </w:t>
            </w:r>
            <w:proofErr w:type="spellStart"/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>er</w:t>
            </w:r>
            <w:proofErr w:type="spellEnd"/>
          </w:p>
          <w:p w:rsidR="00320FAC" w:rsidRPr="00C72840" w:rsidRDefault="00320FAC" w:rsidP="00320FA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</w:t>
            </w: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bread                   her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</w:t>
            </w: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head                    stern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 </w:t>
            </w: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sea                      letter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meat                    farmer</w:t>
            </w:r>
          </w:p>
          <w:p w:rsidR="00320FAC" w:rsidRPr="00320FAC" w:rsidRDefault="00320FAC" w:rsidP="00320FAC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320FAC">
              <w:rPr>
                <w:rFonts w:ascii="Comic Sans MS" w:hAnsi="Comic Sans MS"/>
                <w:color w:val="000000" w:themeColor="text1"/>
                <w:sz w:val="28"/>
                <w:szCs w:val="28"/>
              </w:rPr>
              <w:t>treat                    boxer</w:t>
            </w:r>
          </w:p>
          <w:p w:rsidR="00ED6C04" w:rsidRPr="00D552C4" w:rsidRDefault="00ED6C04" w:rsidP="00D025C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814FEA" w:rsidRDefault="00320FAC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056DD"/>
    <w:rsid w:val="00021AC7"/>
    <w:rsid w:val="0002422E"/>
    <w:rsid w:val="000A6C60"/>
    <w:rsid w:val="000C4A9F"/>
    <w:rsid w:val="00165804"/>
    <w:rsid w:val="00176D60"/>
    <w:rsid w:val="00185190"/>
    <w:rsid w:val="00203564"/>
    <w:rsid w:val="00291F9E"/>
    <w:rsid w:val="002B2625"/>
    <w:rsid w:val="00303DDC"/>
    <w:rsid w:val="00320FAC"/>
    <w:rsid w:val="0037573C"/>
    <w:rsid w:val="003952A9"/>
    <w:rsid w:val="003B236A"/>
    <w:rsid w:val="003E6FA8"/>
    <w:rsid w:val="003F4C34"/>
    <w:rsid w:val="00435484"/>
    <w:rsid w:val="004B37AE"/>
    <w:rsid w:val="005677B5"/>
    <w:rsid w:val="0057394C"/>
    <w:rsid w:val="00574C64"/>
    <w:rsid w:val="00636E98"/>
    <w:rsid w:val="00651859"/>
    <w:rsid w:val="006C30C8"/>
    <w:rsid w:val="006C4C84"/>
    <w:rsid w:val="006E10AF"/>
    <w:rsid w:val="00710BF3"/>
    <w:rsid w:val="007177A8"/>
    <w:rsid w:val="00721144"/>
    <w:rsid w:val="0074277F"/>
    <w:rsid w:val="0089032A"/>
    <w:rsid w:val="008A7BF1"/>
    <w:rsid w:val="008B7116"/>
    <w:rsid w:val="008C79BB"/>
    <w:rsid w:val="008F1D87"/>
    <w:rsid w:val="00901D1D"/>
    <w:rsid w:val="00934069"/>
    <w:rsid w:val="00952427"/>
    <w:rsid w:val="00962DB5"/>
    <w:rsid w:val="00962DE8"/>
    <w:rsid w:val="009F57A4"/>
    <w:rsid w:val="00AA50D6"/>
    <w:rsid w:val="00B30E46"/>
    <w:rsid w:val="00B8219B"/>
    <w:rsid w:val="00B97637"/>
    <w:rsid w:val="00BD4C7B"/>
    <w:rsid w:val="00C07CEA"/>
    <w:rsid w:val="00C72840"/>
    <w:rsid w:val="00CA77CF"/>
    <w:rsid w:val="00CE4915"/>
    <w:rsid w:val="00D025CA"/>
    <w:rsid w:val="00D20F92"/>
    <w:rsid w:val="00D21D8C"/>
    <w:rsid w:val="00D54B24"/>
    <w:rsid w:val="00D552C4"/>
    <w:rsid w:val="00DB1291"/>
    <w:rsid w:val="00E83266"/>
    <w:rsid w:val="00ED6C04"/>
    <w:rsid w:val="00EE4705"/>
    <w:rsid w:val="00EF1C08"/>
    <w:rsid w:val="00F468EF"/>
    <w:rsid w:val="00F63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92C4E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79285CD8</Template>
  <TotalTime>10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4</cp:revision>
  <cp:lastPrinted>2023-04-20T15:18:00Z</cp:lastPrinted>
  <dcterms:created xsi:type="dcterms:W3CDTF">2023-05-18T11:21:00Z</dcterms:created>
  <dcterms:modified xsi:type="dcterms:W3CDTF">2023-05-18T14:53:00Z</dcterms:modified>
</cp:coreProperties>
</file>