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20922" w:type="dxa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  <w:gridCol w:w="3487"/>
        <w:gridCol w:w="3487"/>
      </w:tblGrid>
      <w:tr w:rsidR="00021AC7" w:rsidTr="00D025CA">
        <w:trPr>
          <w:trHeight w:val="3392"/>
        </w:trPr>
        <w:tc>
          <w:tcPr>
            <w:tcW w:w="3487" w:type="dxa"/>
          </w:tcPr>
          <w:p w:rsidR="00021AC7" w:rsidRPr="00E83266" w:rsidRDefault="00021AC7" w:rsidP="00021A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02422E"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02422E">
              <w:rPr>
                <w:rFonts w:ascii="Comic Sans MS" w:hAnsi="Comic Sans MS"/>
                <w:sz w:val="24"/>
                <w:szCs w:val="24"/>
              </w:rPr>
              <w:t>11</w:t>
            </w:r>
            <w:r>
              <w:rPr>
                <w:rFonts w:ascii="Comic Sans MS" w:hAnsi="Comic Sans MS"/>
                <w:sz w:val="24"/>
                <w:szCs w:val="24"/>
              </w:rPr>
              <w:t>.5.23</w:t>
            </w:r>
          </w:p>
          <w:p w:rsidR="00021AC7" w:rsidRDefault="0002422E" w:rsidP="00021AC7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02422E" w:rsidRDefault="0002422E" w:rsidP="00021AC7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02422E" w:rsidRDefault="00B97637" w:rsidP="0002422E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</w:t>
            </w:r>
            <w:r w:rsidR="0002422E">
              <w:rPr>
                <w:rFonts w:ascii="Comic Sans MS" w:hAnsi="Comic Sans MS"/>
                <w:color w:val="000000" w:themeColor="text1"/>
                <w:sz w:val="28"/>
                <w:szCs w:val="28"/>
              </w:rPr>
              <w:t>ear       chair      sure</w:t>
            </w:r>
          </w:p>
          <w:p w:rsidR="0002422E" w:rsidRDefault="00B97637" w:rsidP="0002422E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</w:t>
            </w:r>
            <w:r w:rsidR="00D025CA">
              <w:rPr>
                <w:rFonts w:ascii="Comic Sans MS" w:hAnsi="Comic Sans MS"/>
                <w:color w:val="000000" w:themeColor="text1"/>
                <w:sz w:val="28"/>
                <w:szCs w:val="28"/>
              </w:rPr>
              <w:t>fair       cure</w:t>
            </w: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 </w:t>
            </w:r>
          </w:p>
          <w:p w:rsidR="00021AC7" w:rsidRDefault="00D025CA" w:rsidP="0002422E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D025CA" w:rsidRPr="00D20F92" w:rsidRDefault="00D025CA" w:rsidP="0002422E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3487" w:type="dxa"/>
          </w:tcPr>
          <w:p w:rsidR="00D025CA" w:rsidRPr="00E83266" w:rsidRDefault="00D025CA" w:rsidP="00D025C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11.5.23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fear       chair      sure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fair       cure 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021AC7" w:rsidRPr="00D20F92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3487" w:type="dxa"/>
          </w:tcPr>
          <w:p w:rsidR="00D025CA" w:rsidRPr="00E83266" w:rsidRDefault="00D025CA" w:rsidP="00D025C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11.5.23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fear       chair      sure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fair       cure 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021AC7" w:rsidRPr="00D20F92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3487" w:type="dxa"/>
          </w:tcPr>
          <w:p w:rsidR="00D025CA" w:rsidRPr="00E83266" w:rsidRDefault="00D025CA" w:rsidP="00D025C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11.5.23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fear       chair      sure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fair       cure 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021AC7" w:rsidRPr="00D20F92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3487" w:type="dxa"/>
          </w:tcPr>
          <w:p w:rsidR="00021AC7" w:rsidRPr="002B2625" w:rsidRDefault="00021AC7" w:rsidP="00021AC7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021AC7" w:rsidRPr="002B2625" w:rsidRDefault="00021AC7" w:rsidP="00021AC7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  <w:tr w:rsidR="00021AC7" w:rsidTr="00021AC7">
        <w:trPr>
          <w:trHeight w:val="3818"/>
        </w:trPr>
        <w:tc>
          <w:tcPr>
            <w:tcW w:w="3487" w:type="dxa"/>
          </w:tcPr>
          <w:p w:rsidR="00D025CA" w:rsidRPr="00E83266" w:rsidRDefault="00D025CA" w:rsidP="00D025C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11.5.23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fear       chair      sure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fair       cure 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021AC7" w:rsidRPr="00D552C4" w:rsidRDefault="00D025CA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3487" w:type="dxa"/>
          </w:tcPr>
          <w:p w:rsidR="00D025CA" w:rsidRPr="00E83266" w:rsidRDefault="00D025CA" w:rsidP="00D025C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11.5.23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fear       chair      sure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fair       cure 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021AC7" w:rsidRPr="00D552C4" w:rsidRDefault="00D025CA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3487" w:type="dxa"/>
          </w:tcPr>
          <w:p w:rsidR="00D025CA" w:rsidRPr="00E83266" w:rsidRDefault="00D025CA" w:rsidP="00D025C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11.5.23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fear       chair      sure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fair       cure 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021AC7" w:rsidRPr="00D552C4" w:rsidRDefault="00D025CA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</w:p>
        </w:tc>
        <w:tc>
          <w:tcPr>
            <w:tcW w:w="3487" w:type="dxa"/>
          </w:tcPr>
          <w:p w:rsidR="00D025CA" w:rsidRPr="00E83266" w:rsidRDefault="00D025CA" w:rsidP="00D025C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11.5.23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revisit trigraphs</w:t>
            </w:r>
          </w:p>
          <w:p w:rsidR="00D025CA" w:rsidRDefault="00D025CA" w:rsidP="00D025CA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>fear       chair      sure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28"/>
                <w:szCs w:val="28"/>
              </w:rPr>
              <w:t xml:space="preserve">hear       fair       cure </w:t>
            </w:r>
          </w:p>
          <w:p w:rsidR="00D025CA" w:rsidRDefault="00D025CA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dear       hair      pure</w:t>
            </w:r>
          </w:p>
          <w:p w:rsidR="00021AC7" w:rsidRPr="00D552C4" w:rsidRDefault="00D025CA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weary</w:t>
            </w:r>
            <w:bookmarkStart w:id="0" w:name="_GoBack"/>
            <w:bookmarkEnd w:id="0"/>
          </w:p>
        </w:tc>
        <w:tc>
          <w:tcPr>
            <w:tcW w:w="3487" w:type="dxa"/>
          </w:tcPr>
          <w:p w:rsidR="00021AC7" w:rsidRPr="002B2625" w:rsidRDefault="00021AC7" w:rsidP="00021AC7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  <w:tc>
          <w:tcPr>
            <w:tcW w:w="3487" w:type="dxa"/>
          </w:tcPr>
          <w:p w:rsidR="00021AC7" w:rsidRPr="002B2625" w:rsidRDefault="00021AC7" w:rsidP="00021AC7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</w:tbl>
    <w:p w:rsidR="00814FEA" w:rsidRDefault="00D025CA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21AC7"/>
    <w:rsid w:val="0002422E"/>
    <w:rsid w:val="000A6C60"/>
    <w:rsid w:val="000C4A9F"/>
    <w:rsid w:val="00165804"/>
    <w:rsid w:val="00176D60"/>
    <w:rsid w:val="00203564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6E10AF"/>
    <w:rsid w:val="00710BF3"/>
    <w:rsid w:val="007177A8"/>
    <w:rsid w:val="00721144"/>
    <w:rsid w:val="0074277F"/>
    <w:rsid w:val="0089032A"/>
    <w:rsid w:val="008A7BF1"/>
    <w:rsid w:val="008B7116"/>
    <w:rsid w:val="008C79BB"/>
    <w:rsid w:val="008F1D87"/>
    <w:rsid w:val="00901D1D"/>
    <w:rsid w:val="00934069"/>
    <w:rsid w:val="00952427"/>
    <w:rsid w:val="00962DB5"/>
    <w:rsid w:val="00962DE8"/>
    <w:rsid w:val="009F57A4"/>
    <w:rsid w:val="00AA50D6"/>
    <w:rsid w:val="00B30E46"/>
    <w:rsid w:val="00B8219B"/>
    <w:rsid w:val="00B97637"/>
    <w:rsid w:val="00BD4C7B"/>
    <w:rsid w:val="00C07CEA"/>
    <w:rsid w:val="00CA77CF"/>
    <w:rsid w:val="00CE4915"/>
    <w:rsid w:val="00D025CA"/>
    <w:rsid w:val="00D20F92"/>
    <w:rsid w:val="00D21D8C"/>
    <w:rsid w:val="00D54B24"/>
    <w:rsid w:val="00D552C4"/>
    <w:rsid w:val="00DB1291"/>
    <w:rsid w:val="00E83266"/>
    <w:rsid w:val="00EE4705"/>
    <w:rsid w:val="00EF1C08"/>
    <w:rsid w:val="00F468EF"/>
    <w:rsid w:val="00F6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445C7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4D613D6F</Template>
  <TotalTime>3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2023-04-20T15:18:00Z</cp:lastPrinted>
  <dcterms:created xsi:type="dcterms:W3CDTF">2023-05-11T09:17:00Z</dcterms:created>
  <dcterms:modified xsi:type="dcterms:W3CDTF">2023-05-11T09:20:00Z</dcterms:modified>
</cp:coreProperties>
</file>