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B8219B" w:rsidRPr="006E4E8A" w:rsidRDefault="00F468EF" w:rsidP="00F468EF">
            <w:pPr>
              <w:rPr>
                <w:rFonts w:ascii="Comic Sans MS" w:hAnsi="Comic Sans MS"/>
                <w:sz w:val="24"/>
                <w:szCs w:val="24"/>
              </w:rPr>
            </w:pPr>
            <w:r w:rsidRPr="006E4E8A">
              <w:rPr>
                <w:rFonts w:ascii="Comic Sans MS" w:hAnsi="Comic Sans MS"/>
                <w:sz w:val="24"/>
                <w:szCs w:val="24"/>
              </w:rPr>
              <w:t>summer</w:t>
            </w:r>
            <w:r w:rsidR="00B8219B" w:rsidRPr="006E4E8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6E4E8A">
              <w:rPr>
                <w:rFonts w:ascii="Comic Sans MS" w:hAnsi="Comic Sans MS"/>
                <w:sz w:val="24"/>
                <w:szCs w:val="24"/>
              </w:rPr>
              <w:t>1</w:t>
            </w:r>
            <w:r w:rsidR="00B8219B" w:rsidRPr="006E4E8A">
              <w:rPr>
                <w:rFonts w:ascii="Comic Sans MS" w:hAnsi="Comic Sans MS"/>
                <w:sz w:val="24"/>
                <w:szCs w:val="24"/>
              </w:rPr>
              <w:t xml:space="preserve">   week </w:t>
            </w:r>
            <w:r w:rsidRPr="006E4E8A">
              <w:rPr>
                <w:rFonts w:ascii="Comic Sans MS" w:hAnsi="Comic Sans MS"/>
                <w:sz w:val="24"/>
                <w:szCs w:val="24"/>
              </w:rPr>
              <w:t>1</w:t>
            </w:r>
            <w:r w:rsidR="00B8219B" w:rsidRPr="006E4E8A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Pr="006E4E8A">
              <w:rPr>
                <w:rFonts w:ascii="Comic Sans MS" w:hAnsi="Comic Sans MS"/>
                <w:sz w:val="24"/>
                <w:szCs w:val="24"/>
              </w:rPr>
              <w:t>21</w:t>
            </w:r>
            <w:r w:rsidR="00B8219B" w:rsidRPr="006E4E8A">
              <w:rPr>
                <w:rFonts w:ascii="Comic Sans MS" w:hAnsi="Comic Sans MS"/>
                <w:sz w:val="24"/>
                <w:szCs w:val="24"/>
              </w:rPr>
              <w:t>.</w:t>
            </w:r>
            <w:r w:rsidRPr="006E4E8A">
              <w:rPr>
                <w:rFonts w:ascii="Comic Sans MS" w:hAnsi="Comic Sans MS"/>
                <w:sz w:val="24"/>
                <w:szCs w:val="24"/>
              </w:rPr>
              <w:t>4</w:t>
            </w:r>
            <w:r w:rsidR="00B8219B" w:rsidRPr="006E4E8A">
              <w:rPr>
                <w:rFonts w:ascii="Comic Sans MS" w:hAnsi="Comic Sans MS"/>
                <w:sz w:val="24"/>
                <w:szCs w:val="24"/>
              </w:rPr>
              <w:t>.23</w:t>
            </w:r>
          </w:p>
          <w:p w:rsidR="00165804" w:rsidRPr="006E4E8A" w:rsidRDefault="00165804" w:rsidP="00636E98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E4E8A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pronunciation of      </w:t>
            </w:r>
            <w:r w:rsidR="000056DD" w:rsidRPr="006E4E8A">
              <w:rPr>
                <w:rFonts w:ascii="Comic Sans MS" w:hAnsi="Comic Sans MS"/>
                <w:color w:val="FF0000"/>
                <w:sz w:val="24"/>
                <w:szCs w:val="24"/>
              </w:rPr>
              <w:t xml:space="preserve">  </w:t>
            </w:r>
            <w:r w:rsidR="00F468EF" w:rsidRPr="006E4E8A">
              <w:rPr>
                <w:rFonts w:ascii="Comic Sans MS" w:hAnsi="Comic Sans MS"/>
                <w:color w:val="FF0000"/>
                <w:sz w:val="24"/>
                <w:szCs w:val="24"/>
              </w:rPr>
              <w:t xml:space="preserve"> c </w:t>
            </w:r>
            <w:r w:rsidRPr="006E4E8A">
              <w:rPr>
                <w:rFonts w:ascii="Comic Sans MS" w:hAnsi="Comic Sans MS"/>
                <w:color w:val="FF0000"/>
                <w:sz w:val="24"/>
                <w:szCs w:val="24"/>
              </w:rPr>
              <w:t>graphemes</w:t>
            </w:r>
          </w:p>
          <w:p w:rsidR="00165804" w:rsidRPr="006E4E8A" w:rsidRDefault="00165804" w:rsidP="00636E98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F468EF" w:rsidRPr="006E4E8A" w:rsidRDefault="00F468EF" w:rsidP="00F468E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ice                 clock</w:t>
            </w:r>
          </w:p>
          <w:p w:rsidR="00F468EF" w:rsidRPr="006E4E8A" w:rsidRDefault="00F468EF" w:rsidP="00F468EF">
            <w:pPr>
              <w:spacing w:line="360" w:lineRule="auto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    ice                </w:t>
            </w:r>
            <w:proofErr w:type="gramStart"/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click</w:t>
            </w:r>
            <w:proofErr w:type="gramEnd"/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</w:t>
            </w:r>
          </w:p>
          <w:p w:rsidR="00F468EF" w:rsidRPr="006E4E8A" w:rsidRDefault="00F468EF" w:rsidP="00F468EF">
            <w:pPr>
              <w:spacing w:line="360" w:lineRule="auto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  price                coat   </w:t>
            </w:r>
          </w:p>
          <w:p w:rsidR="00F468EF" w:rsidRPr="006E4E8A" w:rsidRDefault="00F468EF" w:rsidP="00F468EF">
            <w:pPr>
              <w:spacing w:line="360" w:lineRule="auto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   dice                 cat</w:t>
            </w:r>
          </w:p>
          <w:p w:rsidR="00F468EF" w:rsidRPr="006E4E8A" w:rsidRDefault="00F468EF" w:rsidP="00F468EF">
            <w:pPr>
              <w:spacing w:line="360" w:lineRule="auto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  </w:t>
            </w:r>
            <w:bookmarkStart w:id="0" w:name="_GoBack"/>
            <w:bookmarkEnd w:id="0"/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twice                 car</w:t>
            </w:r>
          </w:p>
        </w:tc>
        <w:tc>
          <w:tcPr>
            <w:tcW w:w="3487" w:type="dxa"/>
          </w:tcPr>
          <w:p w:rsidR="00F468EF" w:rsidRPr="006E4E8A" w:rsidRDefault="00F468EF" w:rsidP="00F468EF">
            <w:pPr>
              <w:rPr>
                <w:rFonts w:ascii="Comic Sans MS" w:hAnsi="Comic Sans MS"/>
                <w:sz w:val="24"/>
                <w:szCs w:val="24"/>
              </w:rPr>
            </w:pPr>
            <w:r w:rsidRPr="006E4E8A">
              <w:rPr>
                <w:rFonts w:ascii="Comic Sans MS" w:hAnsi="Comic Sans MS"/>
                <w:sz w:val="24"/>
                <w:szCs w:val="24"/>
              </w:rPr>
              <w:t>summer 1   week 1     21.4.23</w:t>
            </w:r>
          </w:p>
          <w:p w:rsidR="00F468EF" w:rsidRPr="006E4E8A" w:rsidRDefault="00F468EF" w:rsidP="00F468E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E4E8A">
              <w:rPr>
                <w:rFonts w:ascii="Comic Sans MS" w:hAnsi="Comic Sans MS"/>
                <w:color w:val="FF0000"/>
                <w:sz w:val="24"/>
                <w:szCs w:val="24"/>
              </w:rPr>
              <w:t>Alternative pronunciation of         c graphemes</w:t>
            </w:r>
          </w:p>
          <w:p w:rsidR="00F468EF" w:rsidRPr="006E4E8A" w:rsidRDefault="00F468EF" w:rsidP="00F468E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F468EF" w:rsidRPr="006E4E8A" w:rsidRDefault="00F468EF" w:rsidP="006E4E8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ice                 clock</w:t>
            </w:r>
          </w:p>
          <w:p w:rsidR="00F468EF" w:rsidRPr="006E4E8A" w:rsidRDefault="00F468EF" w:rsidP="006E4E8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nice                click</w:t>
            </w:r>
          </w:p>
          <w:p w:rsidR="00F468EF" w:rsidRPr="006E4E8A" w:rsidRDefault="00F468EF" w:rsidP="006E4E8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price                coat</w:t>
            </w:r>
          </w:p>
          <w:p w:rsidR="00F468EF" w:rsidRPr="006E4E8A" w:rsidRDefault="00F468EF" w:rsidP="006E4E8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dice                 cat</w:t>
            </w:r>
          </w:p>
          <w:p w:rsidR="00721144" w:rsidRPr="006E4E8A" w:rsidRDefault="00F468EF" w:rsidP="006E4E8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twice                 car</w:t>
            </w:r>
          </w:p>
        </w:tc>
        <w:tc>
          <w:tcPr>
            <w:tcW w:w="3487" w:type="dxa"/>
          </w:tcPr>
          <w:p w:rsidR="00F468EF" w:rsidRPr="006E4E8A" w:rsidRDefault="00F468EF" w:rsidP="00F468EF">
            <w:pPr>
              <w:rPr>
                <w:rFonts w:ascii="Comic Sans MS" w:hAnsi="Comic Sans MS"/>
                <w:sz w:val="24"/>
                <w:szCs w:val="24"/>
              </w:rPr>
            </w:pPr>
            <w:r w:rsidRPr="006E4E8A">
              <w:rPr>
                <w:rFonts w:ascii="Comic Sans MS" w:hAnsi="Comic Sans MS"/>
                <w:sz w:val="24"/>
                <w:szCs w:val="24"/>
              </w:rPr>
              <w:t>summer 1   week 1     21.4.23</w:t>
            </w:r>
          </w:p>
          <w:p w:rsidR="00F468EF" w:rsidRPr="006E4E8A" w:rsidRDefault="00F468EF" w:rsidP="00F468E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E4E8A">
              <w:rPr>
                <w:rFonts w:ascii="Comic Sans MS" w:hAnsi="Comic Sans MS"/>
                <w:color w:val="FF0000"/>
                <w:sz w:val="24"/>
                <w:szCs w:val="24"/>
              </w:rPr>
              <w:t>Alternative pronunciation of         c graphemes</w:t>
            </w:r>
          </w:p>
          <w:p w:rsidR="00F468EF" w:rsidRPr="006E4E8A" w:rsidRDefault="00F468EF" w:rsidP="00F468E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F468EF" w:rsidRPr="006E4E8A" w:rsidRDefault="00F468EF" w:rsidP="006E4E8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ice                 clock</w:t>
            </w:r>
          </w:p>
          <w:p w:rsidR="00F468EF" w:rsidRPr="006E4E8A" w:rsidRDefault="00F468EF" w:rsidP="006E4E8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nice                click</w:t>
            </w:r>
          </w:p>
          <w:p w:rsidR="00F468EF" w:rsidRPr="006E4E8A" w:rsidRDefault="00F468EF" w:rsidP="006E4E8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price                coat</w:t>
            </w:r>
          </w:p>
          <w:p w:rsidR="00F468EF" w:rsidRPr="006E4E8A" w:rsidRDefault="00F468EF" w:rsidP="006E4E8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dice                 cat</w:t>
            </w:r>
          </w:p>
          <w:p w:rsidR="00721144" w:rsidRPr="006E4E8A" w:rsidRDefault="00F468EF" w:rsidP="006E4E8A">
            <w:pPr>
              <w:jc w:val="center"/>
              <w:rPr>
                <w:rFonts w:ascii="CCW Cursive Writing 7" w:hAnsi="CCW Cursive Writing 7"/>
                <w:color w:val="000000" w:themeColor="text1"/>
                <w:sz w:val="24"/>
                <w:szCs w:val="24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twice                 car</w:t>
            </w:r>
          </w:p>
        </w:tc>
        <w:tc>
          <w:tcPr>
            <w:tcW w:w="3487" w:type="dxa"/>
          </w:tcPr>
          <w:p w:rsidR="008F1D87" w:rsidRPr="006E4E8A" w:rsidRDefault="008F1D87" w:rsidP="008F1D87">
            <w:pPr>
              <w:rPr>
                <w:rFonts w:ascii="Comic Sans MS" w:hAnsi="Comic Sans MS"/>
                <w:sz w:val="24"/>
                <w:szCs w:val="24"/>
              </w:rPr>
            </w:pPr>
            <w:r w:rsidRPr="006E4E8A">
              <w:rPr>
                <w:rFonts w:ascii="Comic Sans MS" w:hAnsi="Comic Sans MS"/>
                <w:sz w:val="24"/>
                <w:szCs w:val="24"/>
              </w:rPr>
              <w:t>summer 1   week 1     21.4.23</w:t>
            </w:r>
          </w:p>
          <w:p w:rsidR="008F1D87" w:rsidRPr="006E4E8A" w:rsidRDefault="008F1D87" w:rsidP="008F1D8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E4E8A">
              <w:rPr>
                <w:rFonts w:ascii="Comic Sans MS" w:hAnsi="Comic Sans MS"/>
                <w:color w:val="FF0000"/>
                <w:sz w:val="24"/>
                <w:szCs w:val="24"/>
              </w:rPr>
              <w:t>Alternative pronunciation of         c graphemes</w:t>
            </w:r>
          </w:p>
          <w:p w:rsidR="008F1D87" w:rsidRPr="006E4E8A" w:rsidRDefault="008F1D87" w:rsidP="008F1D8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8F1D87" w:rsidRPr="006E4E8A" w:rsidRDefault="008F1D87" w:rsidP="006E4E8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ice                 clock</w:t>
            </w:r>
          </w:p>
          <w:p w:rsidR="008F1D87" w:rsidRPr="006E4E8A" w:rsidRDefault="008F1D87" w:rsidP="006E4E8A">
            <w:pPr>
              <w:spacing w:line="360" w:lineRule="auto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   nice                click </w:t>
            </w:r>
          </w:p>
          <w:p w:rsidR="008F1D87" w:rsidRPr="006E4E8A" w:rsidRDefault="008F1D87" w:rsidP="006E4E8A">
            <w:pPr>
              <w:spacing w:line="360" w:lineRule="auto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  price                coat   </w:t>
            </w:r>
          </w:p>
          <w:p w:rsidR="008F1D87" w:rsidRPr="006E4E8A" w:rsidRDefault="008F1D87" w:rsidP="006E4E8A">
            <w:pPr>
              <w:spacing w:line="360" w:lineRule="auto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   dice                 cat</w:t>
            </w:r>
          </w:p>
          <w:p w:rsidR="00721144" w:rsidRPr="006E4E8A" w:rsidRDefault="008F1D87" w:rsidP="006E4E8A">
            <w:pPr>
              <w:spacing w:line="360" w:lineRule="auto"/>
              <w:rPr>
                <w:rFonts w:ascii="CCW Cursive Writing 7" w:hAnsi="CCW Cursive Writing 7"/>
                <w:color w:val="000000" w:themeColor="text1"/>
                <w:sz w:val="24"/>
                <w:szCs w:val="24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 twice                 car</w:t>
            </w:r>
          </w:p>
        </w:tc>
      </w:tr>
      <w:tr w:rsidR="000056DD" w:rsidTr="000C4A9F">
        <w:trPr>
          <w:trHeight w:val="3818"/>
        </w:trPr>
        <w:tc>
          <w:tcPr>
            <w:tcW w:w="3487" w:type="dxa"/>
          </w:tcPr>
          <w:p w:rsidR="008F1D87" w:rsidRPr="006E4E8A" w:rsidRDefault="008F1D87" w:rsidP="008F1D8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4E8A">
              <w:rPr>
                <w:rFonts w:ascii="Comic Sans MS" w:hAnsi="Comic Sans MS"/>
                <w:sz w:val="24"/>
                <w:szCs w:val="24"/>
              </w:rPr>
              <w:t>summer 1   week 1     21.4.23</w:t>
            </w:r>
          </w:p>
          <w:p w:rsidR="008F1D87" w:rsidRPr="006E4E8A" w:rsidRDefault="008F1D87" w:rsidP="008F1D8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E4E8A">
              <w:rPr>
                <w:rFonts w:ascii="Comic Sans MS" w:hAnsi="Comic Sans MS"/>
                <w:color w:val="FF0000"/>
                <w:sz w:val="24"/>
                <w:szCs w:val="24"/>
              </w:rPr>
              <w:t>Alternative pronunciation of         c graphemes</w:t>
            </w:r>
          </w:p>
          <w:p w:rsidR="008F1D87" w:rsidRPr="006E4E8A" w:rsidRDefault="008F1D87" w:rsidP="008F1D8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8F1D87" w:rsidRPr="006E4E8A" w:rsidRDefault="008F1D87" w:rsidP="008F1D8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ice                 clock</w:t>
            </w:r>
          </w:p>
          <w:p w:rsidR="008F1D87" w:rsidRPr="006E4E8A" w:rsidRDefault="008F1D87" w:rsidP="008F1D8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nice                click</w:t>
            </w:r>
          </w:p>
          <w:p w:rsidR="008F1D87" w:rsidRPr="006E4E8A" w:rsidRDefault="008F1D87" w:rsidP="008F1D8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price                coat</w:t>
            </w:r>
          </w:p>
          <w:p w:rsidR="008F1D87" w:rsidRPr="006E4E8A" w:rsidRDefault="008F1D87" w:rsidP="008F1D8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dice                 cat</w:t>
            </w:r>
          </w:p>
          <w:p w:rsidR="000056DD" w:rsidRPr="006E4E8A" w:rsidRDefault="008F1D87" w:rsidP="006E4E8A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twice                 car</w:t>
            </w:r>
          </w:p>
        </w:tc>
        <w:tc>
          <w:tcPr>
            <w:tcW w:w="3487" w:type="dxa"/>
          </w:tcPr>
          <w:p w:rsidR="008F1D87" w:rsidRPr="006E4E8A" w:rsidRDefault="008F1D87" w:rsidP="008F1D8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4E8A">
              <w:rPr>
                <w:rFonts w:ascii="Comic Sans MS" w:hAnsi="Comic Sans MS"/>
                <w:sz w:val="24"/>
                <w:szCs w:val="24"/>
              </w:rPr>
              <w:t>summer 1   week 1     21.4.23</w:t>
            </w:r>
          </w:p>
          <w:p w:rsidR="008F1D87" w:rsidRPr="006E4E8A" w:rsidRDefault="008F1D87" w:rsidP="008F1D8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E4E8A">
              <w:rPr>
                <w:rFonts w:ascii="Comic Sans MS" w:hAnsi="Comic Sans MS"/>
                <w:color w:val="FF0000"/>
                <w:sz w:val="24"/>
                <w:szCs w:val="24"/>
              </w:rPr>
              <w:t>Alternative pronunciation of         c graphemes</w:t>
            </w:r>
          </w:p>
          <w:p w:rsidR="008F1D87" w:rsidRPr="006E4E8A" w:rsidRDefault="008F1D87" w:rsidP="008F1D8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8F1D87" w:rsidRPr="006E4E8A" w:rsidRDefault="008F1D87" w:rsidP="008F1D8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ice                 clock</w:t>
            </w:r>
          </w:p>
          <w:p w:rsidR="008F1D87" w:rsidRPr="006E4E8A" w:rsidRDefault="008F1D87" w:rsidP="008F1D8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nice                click</w:t>
            </w:r>
          </w:p>
          <w:p w:rsidR="008F1D87" w:rsidRPr="006E4E8A" w:rsidRDefault="008F1D87" w:rsidP="008F1D8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price                coat</w:t>
            </w:r>
          </w:p>
          <w:p w:rsidR="008F1D87" w:rsidRPr="006E4E8A" w:rsidRDefault="008F1D87" w:rsidP="008F1D8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dice                 cat</w:t>
            </w:r>
          </w:p>
          <w:p w:rsidR="000056DD" w:rsidRPr="006E4E8A" w:rsidRDefault="008F1D87" w:rsidP="006E4E8A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twice                 car</w:t>
            </w:r>
          </w:p>
        </w:tc>
        <w:tc>
          <w:tcPr>
            <w:tcW w:w="3487" w:type="dxa"/>
          </w:tcPr>
          <w:p w:rsidR="008F1D87" w:rsidRPr="006E4E8A" w:rsidRDefault="008F1D87" w:rsidP="008F1D8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4E8A">
              <w:rPr>
                <w:rFonts w:ascii="Comic Sans MS" w:hAnsi="Comic Sans MS"/>
                <w:sz w:val="24"/>
                <w:szCs w:val="24"/>
              </w:rPr>
              <w:t>summer 1   week 1     21.4.23</w:t>
            </w:r>
          </w:p>
          <w:p w:rsidR="008F1D87" w:rsidRPr="006E4E8A" w:rsidRDefault="008F1D87" w:rsidP="008F1D8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E4E8A">
              <w:rPr>
                <w:rFonts w:ascii="Comic Sans MS" w:hAnsi="Comic Sans MS"/>
                <w:color w:val="FF0000"/>
                <w:sz w:val="24"/>
                <w:szCs w:val="24"/>
              </w:rPr>
              <w:t>Alternative pronunciation of         c graphemes</w:t>
            </w:r>
          </w:p>
          <w:p w:rsidR="008F1D87" w:rsidRPr="006E4E8A" w:rsidRDefault="008F1D87" w:rsidP="008F1D8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8F1D87" w:rsidRPr="006E4E8A" w:rsidRDefault="008F1D87" w:rsidP="008F1D8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ice                 clock</w:t>
            </w:r>
          </w:p>
          <w:p w:rsidR="008F1D87" w:rsidRPr="006E4E8A" w:rsidRDefault="008F1D87" w:rsidP="008F1D8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nice                click</w:t>
            </w:r>
          </w:p>
          <w:p w:rsidR="008F1D87" w:rsidRPr="006E4E8A" w:rsidRDefault="008F1D87" w:rsidP="008F1D8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price                coat</w:t>
            </w:r>
          </w:p>
          <w:p w:rsidR="008F1D87" w:rsidRPr="006E4E8A" w:rsidRDefault="008F1D87" w:rsidP="008F1D8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dice                 cat</w:t>
            </w:r>
          </w:p>
          <w:p w:rsidR="000056DD" w:rsidRPr="006E4E8A" w:rsidRDefault="008F1D87" w:rsidP="006E4E8A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4"/>
                <w:szCs w:val="24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twice                 car</w:t>
            </w:r>
          </w:p>
        </w:tc>
        <w:tc>
          <w:tcPr>
            <w:tcW w:w="3487" w:type="dxa"/>
          </w:tcPr>
          <w:p w:rsidR="008F1D87" w:rsidRPr="006E4E8A" w:rsidRDefault="008F1D87" w:rsidP="008F1D8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4E8A">
              <w:rPr>
                <w:rFonts w:ascii="Comic Sans MS" w:hAnsi="Comic Sans MS"/>
                <w:sz w:val="24"/>
                <w:szCs w:val="24"/>
              </w:rPr>
              <w:t>summer 1   week 1     21.4.23</w:t>
            </w:r>
          </w:p>
          <w:p w:rsidR="008F1D87" w:rsidRPr="006E4E8A" w:rsidRDefault="008F1D87" w:rsidP="008F1D8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E4E8A">
              <w:rPr>
                <w:rFonts w:ascii="Comic Sans MS" w:hAnsi="Comic Sans MS"/>
                <w:color w:val="FF0000"/>
                <w:sz w:val="24"/>
                <w:szCs w:val="24"/>
              </w:rPr>
              <w:t>Alternative pronunciation of         c graphemes</w:t>
            </w:r>
          </w:p>
          <w:p w:rsidR="008F1D87" w:rsidRPr="006E4E8A" w:rsidRDefault="008F1D87" w:rsidP="008F1D87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8F1D87" w:rsidRPr="006E4E8A" w:rsidRDefault="008F1D87" w:rsidP="008F1D8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ice                 clock</w:t>
            </w:r>
          </w:p>
          <w:p w:rsidR="008F1D87" w:rsidRPr="006E4E8A" w:rsidRDefault="008F1D87" w:rsidP="008F1D8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nice                click</w:t>
            </w:r>
          </w:p>
          <w:p w:rsidR="008F1D87" w:rsidRPr="006E4E8A" w:rsidRDefault="008F1D87" w:rsidP="008F1D8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price                coat</w:t>
            </w:r>
          </w:p>
          <w:p w:rsidR="008F1D87" w:rsidRPr="006E4E8A" w:rsidRDefault="008F1D87" w:rsidP="008F1D87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dice                 cat</w:t>
            </w:r>
          </w:p>
          <w:p w:rsidR="000056DD" w:rsidRPr="006E4E8A" w:rsidRDefault="008F1D87" w:rsidP="006E4E8A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4"/>
                <w:szCs w:val="24"/>
              </w:rPr>
            </w:pPr>
            <w:r w:rsidRPr="006E4E8A">
              <w:rPr>
                <w:rFonts w:ascii="Comic Sans MS" w:hAnsi="Comic Sans MS"/>
                <w:color w:val="000000" w:themeColor="text1"/>
                <w:sz w:val="28"/>
                <w:szCs w:val="28"/>
              </w:rPr>
              <w:t>twice                 car</w:t>
            </w:r>
          </w:p>
        </w:tc>
      </w:tr>
    </w:tbl>
    <w:p w:rsidR="00814FEA" w:rsidRDefault="006E4E8A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056DD"/>
    <w:rsid w:val="000A6C60"/>
    <w:rsid w:val="000C4A9F"/>
    <w:rsid w:val="00165804"/>
    <w:rsid w:val="00176D60"/>
    <w:rsid w:val="00291F9E"/>
    <w:rsid w:val="002B2625"/>
    <w:rsid w:val="00303DDC"/>
    <w:rsid w:val="0037573C"/>
    <w:rsid w:val="003952A9"/>
    <w:rsid w:val="003B236A"/>
    <w:rsid w:val="003E6FA8"/>
    <w:rsid w:val="003F4C34"/>
    <w:rsid w:val="00435484"/>
    <w:rsid w:val="004B37AE"/>
    <w:rsid w:val="005677B5"/>
    <w:rsid w:val="0057394C"/>
    <w:rsid w:val="00574C64"/>
    <w:rsid w:val="00636E98"/>
    <w:rsid w:val="00651859"/>
    <w:rsid w:val="006C30C8"/>
    <w:rsid w:val="006C4C84"/>
    <w:rsid w:val="006E4E8A"/>
    <w:rsid w:val="00710BF3"/>
    <w:rsid w:val="007177A8"/>
    <w:rsid w:val="00721144"/>
    <w:rsid w:val="0074277F"/>
    <w:rsid w:val="0089032A"/>
    <w:rsid w:val="008A7BF1"/>
    <w:rsid w:val="008B7116"/>
    <w:rsid w:val="008F1D87"/>
    <w:rsid w:val="00934069"/>
    <w:rsid w:val="00962DB5"/>
    <w:rsid w:val="00962DE8"/>
    <w:rsid w:val="009F57A4"/>
    <w:rsid w:val="00AA50D6"/>
    <w:rsid w:val="00B30E46"/>
    <w:rsid w:val="00B8219B"/>
    <w:rsid w:val="00BD4C7B"/>
    <w:rsid w:val="00C07CEA"/>
    <w:rsid w:val="00CA77CF"/>
    <w:rsid w:val="00D21D8C"/>
    <w:rsid w:val="00D54B24"/>
    <w:rsid w:val="00D552C4"/>
    <w:rsid w:val="00DB1291"/>
    <w:rsid w:val="00E83266"/>
    <w:rsid w:val="00EE4705"/>
    <w:rsid w:val="00EF1C08"/>
    <w:rsid w:val="00F46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8B946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97C88BB3</Template>
  <TotalTime>2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2023-03-02T11:33:00Z</cp:lastPrinted>
  <dcterms:created xsi:type="dcterms:W3CDTF">2023-04-20T14:49:00Z</dcterms:created>
  <dcterms:modified xsi:type="dcterms:W3CDTF">2023-04-20T15:20:00Z</dcterms:modified>
</cp:coreProperties>
</file>