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B7BCB" w:rsidTr="00277FC7">
        <w:trPr>
          <w:trHeight w:val="4101"/>
        </w:trPr>
        <w:tc>
          <w:tcPr>
            <w:tcW w:w="3847" w:type="dxa"/>
          </w:tcPr>
          <w:p w:rsidR="00DB7BCB" w:rsidRPr="005677B5" w:rsidRDefault="00DB7BCB" w:rsidP="00DB7B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</w:t>
            </w:r>
            <w:r w:rsidR="002B1CCB">
              <w:rPr>
                <w:rFonts w:ascii="Comic Sans MS" w:hAnsi="Comic Sans MS"/>
                <w:sz w:val="28"/>
                <w:szCs w:val="28"/>
              </w:rPr>
              <w:t>ummer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B1CCB">
              <w:rPr>
                <w:rFonts w:ascii="Comic Sans MS" w:hAnsi="Comic Sans MS"/>
                <w:sz w:val="28"/>
                <w:szCs w:val="28"/>
              </w:rPr>
              <w:t>1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 w:rsidR="003C3CA0">
              <w:rPr>
                <w:rFonts w:ascii="Comic Sans MS" w:hAnsi="Comic Sans MS"/>
                <w:sz w:val="28"/>
                <w:szCs w:val="28"/>
              </w:rPr>
              <w:t>6</w:t>
            </w:r>
            <w:r w:rsidR="00D5248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34E29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3C3CA0">
              <w:rPr>
                <w:rFonts w:ascii="Comic Sans MS" w:hAnsi="Comic Sans MS"/>
                <w:sz w:val="28"/>
                <w:szCs w:val="28"/>
              </w:rPr>
              <w:t>25</w:t>
            </w:r>
            <w:r w:rsidR="008B630B">
              <w:rPr>
                <w:rFonts w:ascii="Comic Sans MS" w:hAnsi="Comic Sans MS"/>
                <w:sz w:val="28"/>
                <w:szCs w:val="28"/>
              </w:rPr>
              <w:t>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2B1CCB" w:rsidRDefault="0058234D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 w:rsidR="00E72FBF"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2230B4" w:rsidRDefault="002230B4" w:rsidP="0058234D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2230B4" w:rsidRPr="00E72FBF" w:rsidRDefault="00E72FBF" w:rsidP="005D0ECC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5D0ECC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5D0ECC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5D0ECC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2230B4" w:rsidRPr="0058234D" w:rsidRDefault="002230B4" w:rsidP="005D0EC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6E1459" w:rsidRDefault="006E1459" w:rsidP="002230B4"/>
        </w:tc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99541F" w:rsidRDefault="0099541F" w:rsidP="002230B4"/>
        </w:tc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Default="00E72FBF" w:rsidP="00E72FB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99541F" w:rsidRDefault="0099541F" w:rsidP="002230B4"/>
        </w:tc>
      </w:tr>
      <w:tr w:rsidR="00D0210D" w:rsidTr="00D0210D">
        <w:trPr>
          <w:trHeight w:val="3541"/>
        </w:trPr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D0210D" w:rsidRPr="00E034B8" w:rsidRDefault="00D0210D" w:rsidP="00E72FBF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D0210D" w:rsidRDefault="00D0210D" w:rsidP="00E72FBF">
            <w:pPr>
              <w:spacing w:line="360" w:lineRule="auto"/>
            </w:pPr>
          </w:p>
        </w:tc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58234D" w:rsidRDefault="0058234D" w:rsidP="00E72FBF">
            <w:pPr>
              <w:spacing w:line="360" w:lineRule="auto"/>
            </w:pPr>
          </w:p>
        </w:tc>
        <w:tc>
          <w:tcPr>
            <w:tcW w:w="3847" w:type="dxa"/>
          </w:tcPr>
          <w:p w:rsidR="00E72FBF" w:rsidRPr="005677B5" w:rsidRDefault="00E72FBF" w:rsidP="00E72F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6   25.5.23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Alternative spellings for the /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ear</w:t>
            </w:r>
            <w:r w:rsidRPr="0058234D">
              <w:rPr>
                <w:rFonts w:ascii="Comic Sans MS" w:hAnsi="Comic Sans MS"/>
                <w:color w:val="FF0000"/>
                <w:sz w:val="24"/>
                <w:szCs w:val="24"/>
              </w:rPr>
              <w:t>/ phoneme</w:t>
            </w:r>
          </w:p>
          <w:p w:rsidR="00E72FBF" w:rsidRDefault="00E72FBF" w:rsidP="00E72FB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beard      cheer      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clear       steer      sphere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 xml:space="preserve">year        deer         </w:t>
            </w:r>
          </w:p>
          <w:p w:rsidR="00E72FBF" w:rsidRPr="00E72FBF" w:rsidRDefault="00E72FBF" w:rsidP="00E72FBF">
            <w:pPr>
              <w:spacing w:line="360" w:lineRule="auto"/>
              <w:rPr>
                <w:rFonts w:ascii="Comic Sans MS" w:hAnsi="Comic Sans MS"/>
                <w:sz w:val="30"/>
                <w:szCs w:val="30"/>
              </w:rPr>
            </w:pPr>
            <w:r w:rsidRPr="00E72FBF">
              <w:rPr>
                <w:rFonts w:ascii="Comic Sans MS" w:hAnsi="Comic Sans MS"/>
                <w:sz w:val="30"/>
                <w:szCs w:val="30"/>
              </w:rPr>
              <w:t>near                        pier</w:t>
            </w:r>
          </w:p>
          <w:p w:rsidR="002230B4" w:rsidRDefault="002230B4" w:rsidP="002230B4"/>
        </w:tc>
      </w:tr>
    </w:tbl>
    <w:p w:rsidR="00A96760" w:rsidRDefault="00A96760" w:rsidP="00E72FBF">
      <w:pPr>
        <w:spacing w:after="0" w:line="360" w:lineRule="auto"/>
      </w:pPr>
      <w:bookmarkStart w:id="0" w:name="_GoBack"/>
      <w:bookmarkEnd w:id="0"/>
    </w:p>
    <w:sectPr w:rsidR="00A96760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183E6B"/>
    <w:rsid w:val="001F0174"/>
    <w:rsid w:val="002230B4"/>
    <w:rsid w:val="00277FC7"/>
    <w:rsid w:val="00291F9E"/>
    <w:rsid w:val="002B1CCB"/>
    <w:rsid w:val="002B2625"/>
    <w:rsid w:val="00303DDC"/>
    <w:rsid w:val="0035787F"/>
    <w:rsid w:val="0037573C"/>
    <w:rsid w:val="00382E58"/>
    <w:rsid w:val="003C3CA0"/>
    <w:rsid w:val="003F4C34"/>
    <w:rsid w:val="00435484"/>
    <w:rsid w:val="004B37AE"/>
    <w:rsid w:val="004B7D99"/>
    <w:rsid w:val="005677B5"/>
    <w:rsid w:val="0057223F"/>
    <w:rsid w:val="00574C64"/>
    <w:rsid w:val="0058234D"/>
    <w:rsid w:val="005D0ECC"/>
    <w:rsid w:val="00634E29"/>
    <w:rsid w:val="00651859"/>
    <w:rsid w:val="006624FB"/>
    <w:rsid w:val="006715C2"/>
    <w:rsid w:val="006737CD"/>
    <w:rsid w:val="00681F76"/>
    <w:rsid w:val="006924E9"/>
    <w:rsid w:val="006B10B7"/>
    <w:rsid w:val="006C4C84"/>
    <w:rsid w:val="006E1459"/>
    <w:rsid w:val="00710BF3"/>
    <w:rsid w:val="00714218"/>
    <w:rsid w:val="00721144"/>
    <w:rsid w:val="00727049"/>
    <w:rsid w:val="0074277F"/>
    <w:rsid w:val="00787DE4"/>
    <w:rsid w:val="007D1E9D"/>
    <w:rsid w:val="007D5134"/>
    <w:rsid w:val="007E0644"/>
    <w:rsid w:val="008220A2"/>
    <w:rsid w:val="00822111"/>
    <w:rsid w:val="0086198E"/>
    <w:rsid w:val="00892458"/>
    <w:rsid w:val="008B630B"/>
    <w:rsid w:val="00914577"/>
    <w:rsid w:val="009306E1"/>
    <w:rsid w:val="00934069"/>
    <w:rsid w:val="00962DB5"/>
    <w:rsid w:val="0099541F"/>
    <w:rsid w:val="009F57A4"/>
    <w:rsid w:val="00A20DBD"/>
    <w:rsid w:val="00A241FA"/>
    <w:rsid w:val="00A2656B"/>
    <w:rsid w:val="00A54376"/>
    <w:rsid w:val="00A679B6"/>
    <w:rsid w:val="00A96760"/>
    <w:rsid w:val="00AA50D6"/>
    <w:rsid w:val="00AC503F"/>
    <w:rsid w:val="00B12E43"/>
    <w:rsid w:val="00B426E9"/>
    <w:rsid w:val="00B52A0E"/>
    <w:rsid w:val="00B54B23"/>
    <w:rsid w:val="00B967B8"/>
    <w:rsid w:val="00BF7A9E"/>
    <w:rsid w:val="00C173C9"/>
    <w:rsid w:val="00C353F6"/>
    <w:rsid w:val="00CA42B8"/>
    <w:rsid w:val="00CA77CF"/>
    <w:rsid w:val="00D0210D"/>
    <w:rsid w:val="00D04B35"/>
    <w:rsid w:val="00D52484"/>
    <w:rsid w:val="00D54B24"/>
    <w:rsid w:val="00DB1291"/>
    <w:rsid w:val="00DB7BCB"/>
    <w:rsid w:val="00DD0721"/>
    <w:rsid w:val="00E00215"/>
    <w:rsid w:val="00E034B8"/>
    <w:rsid w:val="00E46BA5"/>
    <w:rsid w:val="00E72FBF"/>
    <w:rsid w:val="00E81599"/>
    <w:rsid w:val="00EF1C08"/>
    <w:rsid w:val="00F26E23"/>
    <w:rsid w:val="00F83F7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3F9FB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4E058BAE</Template>
  <TotalTime>10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2023-02-10T07:55:00Z</cp:lastPrinted>
  <dcterms:created xsi:type="dcterms:W3CDTF">2023-05-25T08:43:00Z</dcterms:created>
  <dcterms:modified xsi:type="dcterms:W3CDTF">2023-05-25T08:53:00Z</dcterms:modified>
</cp:coreProperties>
</file>