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277FC7">
        <w:trPr>
          <w:trHeight w:val="410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2B1CCB">
              <w:rPr>
                <w:rFonts w:ascii="Comic Sans MS" w:hAnsi="Comic Sans MS"/>
                <w:sz w:val="28"/>
                <w:szCs w:val="28"/>
              </w:rPr>
              <w:t>ummer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B1CCB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5D0ECC">
              <w:rPr>
                <w:rFonts w:ascii="Comic Sans MS" w:hAnsi="Comic Sans MS"/>
                <w:sz w:val="28"/>
                <w:szCs w:val="28"/>
              </w:rPr>
              <w:t>5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D04B35">
              <w:rPr>
                <w:rFonts w:ascii="Comic Sans MS" w:hAnsi="Comic Sans MS"/>
                <w:sz w:val="28"/>
                <w:szCs w:val="28"/>
              </w:rPr>
              <w:t>1</w:t>
            </w:r>
            <w:r w:rsidR="005D0ECC">
              <w:rPr>
                <w:rFonts w:ascii="Comic Sans MS" w:hAnsi="Comic Sans MS"/>
                <w:sz w:val="28"/>
                <w:szCs w:val="28"/>
              </w:rPr>
              <w:t>9</w:t>
            </w:r>
            <w:r w:rsidR="008B630B">
              <w:rPr>
                <w:rFonts w:ascii="Comic Sans MS" w:hAnsi="Comic Sans MS"/>
                <w:sz w:val="28"/>
                <w:szCs w:val="28"/>
              </w:rPr>
              <w:t>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 w:rsidR="005D0ECC"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58234D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D04B35" w:rsidRDefault="0058234D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230B4"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missing     mice    December</w:t>
            </w:r>
          </w:p>
          <w:p w:rsidR="002230B4" w:rsidRDefault="002230B4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  <w:p w:rsidR="002230B4" w:rsidRPr="0058234D" w:rsidRDefault="002230B4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2230B4" w:rsidRPr="005677B5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5   19.5.23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missing     mice    December</w:t>
            </w:r>
          </w:p>
          <w:p w:rsidR="006E1459" w:rsidRDefault="002230B4" w:rsidP="002230B4"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</w:tc>
        <w:tc>
          <w:tcPr>
            <w:tcW w:w="3847" w:type="dxa"/>
          </w:tcPr>
          <w:p w:rsidR="002230B4" w:rsidRPr="005677B5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5   19.5.23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missing     mice    December</w:t>
            </w:r>
          </w:p>
          <w:p w:rsidR="0099541F" w:rsidRDefault="002230B4" w:rsidP="002230B4"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</w:tc>
        <w:tc>
          <w:tcPr>
            <w:tcW w:w="3847" w:type="dxa"/>
          </w:tcPr>
          <w:p w:rsidR="002230B4" w:rsidRPr="005677B5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5   19.5.23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missing     mice    December</w:t>
            </w:r>
          </w:p>
          <w:p w:rsidR="0099541F" w:rsidRDefault="002230B4" w:rsidP="002230B4"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2230B4" w:rsidRPr="005677B5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5   19.5.23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missing     mice    December</w:t>
            </w:r>
          </w:p>
          <w:p w:rsidR="00D0210D" w:rsidRPr="00E034B8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</w:tc>
        <w:tc>
          <w:tcPr>
            <w:tcW w:w="3847" w:type="dxa"/>
          </w:tcPr>
          <w:p w:rsidR="002230B4" w:rsidRPr="005677B5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5   19.5.23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missing     mice    December</w:t>
            </w:r>
          </w:p>
          <w:p w:rsidR="00D0210D" w:rsidRDefault="002230B4" w:rsidP="002230B4"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</w:tc>
        <w:tc>
          <w:tcPr>
            <w:tcW w:w="3847" w:type="dxa"/>
          </w:tcPr>
          <w:p w:rsidR="002230B4" w:rsidRPr="005677B5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5   19.5.23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missing     mice    December</w:t>
            </w:r>
          </w:p>
          <w:p w:rsidR="0058234D" w:rsidRDefault="002230B4" w:rsidP="002230B4"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</w:tc>
        <w:tc>
          <w:tcPr>
            <w:tcW w:w="3847" w:type="dxa"/>
          </w:tcPr>
          <w:p w:rsidR="002230B4" w:rsidRPr="005677B5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5   19.5.23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2230B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2230B4" w:rsidRDefault="002230B4" w:rsidP="002230B4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30B4">
              <w:rPr>
                <w:rFonts w:ascii="Comic Sans MS" w:hAnsi="Comic Sans MS"/>
                <w:sz w:val="28"/>
                <w:szCs w:val="28"/>
              </w:rPr>
              <w:t>sitting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kiss          ice         scent</w:t>
            </w:r>
          </w:p>
          <w:p w:rsidR="002230B4" w:rsidRDefault="002230B4" w:rsidP="002230B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missin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g     mice    December</w:t>
            </w:r>
          </w:p>
          <w:p w:rsidR="00D0210D" w:rsidRDefault="002230B4" w:rsidP="0022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moss        twice     scissors</w:t>
            </w:r>
          </w:p>
          <w:p w:rsidR="002230B4" w:rsidRDefault="002230B4" w:rsidP="002230B4"/>
          <w:p w:rsidR="002230B4" w:rsidRDefault="002230B4" w:rsidP="002230B4"/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230B4"/>
    <w:rsid w:val="00277FC7"/>
    <w:rsid w:val="00291F9E"/>
    <w:rsid w:val="002B1CCB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58234D"/>
    <w:rsid w:val="005D0ECC"/>
    <w:rsid w:val="00634E29"/>
    <w:rsid w:val="00651859"/>
    <w:rsid w:val="006624FB"/>
    <w:rsid w:val="006715C2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22111"/>
    <w:rsid w:val="0086198E"/>
    <w:rsid w:val="00892458"/>
    <w:rsid w:val="008B630B"/>
    <w:rsid w:val="00914577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2A0E"/>
    <w:rsid w:val="00B54B23"/>
    <w:rsid w:val="00B967B8"/>
    <w:rsid w:val="00BF7A9E"/>
    <w:rsid w:val="00C173C9"/>
    <w:rsid w:val="00C353F6"/>
    <w:rsid w:val="00CA42B8"/>
    <w:rsid w:val="00CA77CF"/>
    <w:rsid w:val="00D0210D"/>
    <w:rsid w:val="00D04B35"/>
    <w:rsid w:val="00D52484"/>
    <w:rsid w:val="00D54B24"/>
    <w:rsid w:val="00DB1291"/>
    <w:rsid w:val="00DB7BCB"/>
    <w:rsid w:val="00DD0721"/>
    <w:rsid w:val="00E00215"/>
    <w:rsid w:val="00E034B8"/>
    <w:rsid w:val="00E46BA5"/>
    <w:rsid w:val="00E81599"/>
    <w:rsid w:val="00EF1C08"/>
    <w:rsid w:val="00F26E23"/>
    <w:rsid w:val="00F83F7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7DD04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86C19F81</Template>
  <TotalTime>8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2023-02-10T07:55:00Z</cp:lastPrinted>
  <dcterms:created xsi:type="dcterms:W3CDTF">2023-05-18T11:08:00Z</dcterms:created>
  <dcterms:modified xsi:type="dcterms:W3CDTF">2023-05-18T11:16:00Z</dcterms:modified>
</cp:coreProperties>
</file>