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77FC7">
        <w:trPr>
          <w:trHeight w:val="410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B52A0E">
              <w:rPr>
                <w:rFonts w:ascii="Comic Sans MS" w:hAnsi="Comic Sans MS"/>
                <w:sz w:val="28"/>
                <w:szCs w:val="28"/>
              </w:rPr>
              <w:t>4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D04B35">
              <w:rPr>
                <w:rFonts w:ascii="Comic Sans MS" w:hAnsi="Comic Sans MS"/>
                <w:sz w:val="28"/>
                <w:szCs w:val="28"/>
              </w:rPr>
              <w:t>12</w:t>
            </w:r>
            <w:r w:rsidR="008B630B">
              <w:rPr>
                <w:rFonts w:ascii="Comic Sans MS" w:hAnsi="Comic Sans MS"/>
                <w:sz w:val="28"/>
                <w:szCs w:val="28"/>
              </w:rPr>
              <w:t>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 w:rsidR="00B52A0E">
              <w:rPr>
                <w:rFonts w:ascii="Comic Sans MS" w:hAnsi="Comic Sans MS"/>
                <w:color w:val="FF0000"/>
                <w:sz w:val="24"/>
                <w:szCs w:val="24"/>
              </w:rPr>
              <w:t>a</w:t>
            </w:r>
            <w:r w:rsidR="00892458">
              <w:rPr>
                <w:rFonts w:ascii="Comic Sans MS" w:hAnsi="Comic Sans MS"/>
                <w:color w:val="FF0000"/>
                <w:sz w:val="24"/>
                <w:szCs w:val="24"/>
              </w:rPr>
              <w:t>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77FC7" w:rsidRDefault="0058234D" w:rsidP="00B52A0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715C2"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6715C2" w:rsidRDefault="006715C2" w:rsidP="00B52A0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spark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calf       </w:t>
            </w:r>
            <w:r w:rsidR="00D04B3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  <w:p w:rsidR="00D04B35" w:rsidRDefault="00D04B35" w:rsidP="00B52A0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B52A0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D04B35" w:rsidRPr="0058234D" w:rsidRDefault="00D04B35" w:rsidP="00B52A0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6E1459" w:rsidRDefault="006E1459" w:rsidP="0058234D"/>
        </w:tc>
        <w:tc>
          <w:tcPr>
            <w:tcW w:w="3847" w:type="dxa"/>
          </w:tcPr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99541F" w:rsidRDefault="0099541F" w:rsidP="0058234D"/>
        </w:tc>
        <w:tc>
          <w:tcPr>
            <w:tcW w:w="3847" w:type="dxa"/>
          </w:tcPr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99541F" w:rsidRDefault="0099541F" w:rsidP="0058234D"/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D04B3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D0210D" w:rsidRPr="00E034B8" w:rsidRDefault="00D0210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D04B3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D0210D" w:rsidRDefault="00D0210D" w:rsidP="0058234D"/>
        </w:tc>
        <w:tc>
          <w:tcPr>
            <w:tcW w:w="3847" w:type="dxa"/>
          </w:tcPr>
          <w:p w:rsidR="00D04B3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58234D" w:rsidRDefault="0058234D" w:rsidP="0058234D"/>
        </w:tc>
        <w:tc>
          <w:tcPr>
            <w:tcW w:w="3847" w:type="dxa"/>
          </w:tcPr>
          <w:p w:rsidR="00D04B3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04B35" w:rsidRPr="005677B5" w:rsidRDefault="00D04B35" w:rsidP="00D04B3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4   12.5.23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ar</w:t>
            </w:r>
            <w:proofErr w:type="spellEnd"/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04B35" w:rsidRDefault="00D04B35" w:rsidP="00D04B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smart       half        rather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14577">
              <w:rPr>
                <w:rFonts w:ascii="Comic Sans MS" w:hAnsi="Comic Sans MS"/>
                <w:sz w:val="28"/>
                <w:szCs w:val="28"/>
              </w:rPr>
              <w:t>sp</w:t>
            </w:r>
            <w:r>
              <w:rPr>
                <w:rFonts w:ascii="Comic Sans MS" w:hAnsi="Comic Sans MS"/>
                <w:sz w:val="28"/>
                <w:szCs w:val="28"/>
              </w:rPr>
              <w:t>ar</w:t>
            </w:r>
            <w:r w:rsidR="00914577">
              <w:rPr>
                <w:rFonts w:ascii="Comic Sans MS" w:hAnsi="Comic Sans MS"/>
                <w:sz w:val="28"/>
                <w:szCs w:val="28"/>
              </w:rPr>
              <w:t>k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calf          </w:t>
            </w:r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charm       calm        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are</w:t>
            </w:r>
            <w:proofErr w:type="gramEnd"/>
          </w:p>
          <w:p w:rsidR="00D04B35" w:rsidRDefault="00D04B35" w:rsidP="00D04B35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star         balm</w:t>
            </w:r>
          </w:p>
          <w:p w:rsidR="00D0210D" w:rsidRDefault="00D0210D" w:rsidP="0058234D"/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77FC7"/>
    <w:rsid w:val="00291F9E"/>
    <w:rsid w:val="002B1CCB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58234D"/>
    <w:rsid w:val="00634E29"/>
    <w:rsid w:val="00651859"/>
    <w:rsid w:val="006624FB"/>
    <w:rsid w:val="006715C2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22111"/>
    <w:rsid w:val="0086198E"/>
    <w:rsid w:val="00892458"/>
    <w:rsid w:val="008B630B"/>
    <w:rsid w:val="00914577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2A0E"/>
    <w:rsid w:val="00B54B23"/>
    <w:rsid w:val="00B967B8"/>
    <w:rsid w:val="00BF7A9E"/>
    <w:rsid w:val="00C173C9"/>
    <w:rsid w:val="00C353F6"/>
    <w:rsid w:val="00CA42B8"/>
    <w:rsid w:val="00CA77CF"/>
    <w:rsid w:val="00D0210D"/>
    <w:rsid w:val="00D04B35"/>
    <w:rsid w:val="00D52484"/>
    <w:rsid w:val="00D54B24"/>
    <w:rsid w:val="00DB1291"/>
    <w:rsid w:val="00DB7BCB"/>
    <w:rsid w:val="00DD0721"/>
    <w:rsid w:val="00E00215"/>
    <w:rsid w:val="00E034B8"/>
    <w:rsid w:val="00E46BA5"/>
    <w:rsid w:val="00E81599"/>
    <w:rsid w:val="00EF1C08"/>
    <w:rsid w:val="00F26E23"/>
    <w:rsid w:val="00F83F7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F1AC8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F1692DCF</Template>
  <TotalTime>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2023-02-10T07:55:00Z</cp:lastPrinted>
  <dcterms:created xsi:type="dcterms:W3CDTF">2023-05-11T09:09:00Z</dcterms:created>
  <dcterms:modified xsi:type="dcterms:W3CDTF">2023-05-11T09:22:00Z</dcterms:modified>
</cp:coreProperties>
</file>