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277FC7">
        <w:trPr>
          <w:trHeight w:val="4101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2B1CCB">
              <w:rPr>
                <w:rFonts w:ascii="Comic Sans MS" w:hAnsi="Comic Sans MS"/>
                <w:sz w:val="28"/>
                <w:szCs w:val="28"/>
              </w:rPr>
              <w:t>ummer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B1CCB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8B630B">
              <w:rPr>
                <w:rFonts w:ascii="Comic Sans MS" w:hAnsi="Comic Sans MS"/>
                <w:sz w:val="28"/>
                <w:szCs w:val="28"/>
              </w:rPr>
              <w:t>3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8B630B">
              <w:rPr>
                <w:rFonts w:ascii="Comic Sans MS" w:hAnsi="Comic Sans MS"/>
                <w:sz w:val="28"/>
                <w:szCs w:val="28"/>
              </w:rPr>
              <w:t>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 w:rsidR="00892458"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77FC7">
              <w:rPr>
                <w:rFonts w:ascii="Comic Sans MS" w:hAnsi="Comic Sans MS"/>
                <w:sz w:val="28"/>
                <w:szCs w:val="28"/>
              </w:rPr>
              <w:t xml:space="preserve">run          hurry       write   </w:t>
            </w:r>
          </w:p>
          <w:p w:rsidR="00277FC7" w:rsidRDefault="00277FC7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rose         carry        wrote</w:t>
            </w:r>
          </w:p>
          <w:p w:rsidR="00277FC7" w:rsidRDefault="00277FC7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race         berry       wrap</w:t>
            </w:r>
          </w:p>
          <w:p w:rsidR="00277FC7" w:rsidRDefault="00277FC7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marry</w:t>
            </w:r>
          </w:p>
          <w:p w:rsidR="00277FC7" w:rsidRPr="0058234D" w:rsidRDefault="00277FC7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277FC7" w:rsidRPr="005677B5" w:rsidRDefault="00277FC7" w:rsidP="00277F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run          hurry       write   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rose         carry        wrote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race         berry       wrap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marry</w:t>
            </w:r>
          </w:p>
          <w:p w:rsidR="006E1459" w:rsidRDefault="006E1459" w:rsidP="0058234D"/>
        </w:tc>
        <w:tc>
          <w:tcPr>
            <w:tcW w:w="3847" w:type="dxa"/>
          </w:tcPr>
          <w:p w:rsidR="00277FC7" w:rsidRPr="005677B5" w:rsidRDefault="00277FC7" w:rsidP="00277F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run          hurry       write   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rose         carry        wrote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race         berry       wrap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marry</w:t>
            </w:r>
          </w:p>
          <w:p w:rsidR="0099541F" w:rsidRDefault="0099541F" w:rsidP="0058234D"/>
        </w:tc>
        <w:tc>
          <w:tcPr>
            <w:tcW w:w="3847" w:type="dxa"/>
          </w:tcPr>
          <w:p w:rsidR="00277FC7" w:rsidRPr="005677B5" w:rsidRDefault="00277FC7" w:rsidP="00277F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run          hurry       write   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rose         carry        wrote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race         berry       wrap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marry</w:t>
            </w:r>
          </w:p>
          <w:p w:rsidR="0099541F" w:rsidRDefault="0099541F" w:rsidP="0058234D"/>
        </w:tc>
      </w:tr>
      <w:tr w:rsidR="00D0210D" w:rsidTr="00D0210D">
        <w:trPr>
          <w:trHeight w:val="3541"/>
        </w:trPr>
        <w:tc>
          <w:tcPr>
            <w:tcW w:w="3847" w:type="dxa"/>
          </w:tcPr>
          <w:p w:rsidR="00822111" w:rsidRDefault="00822111" w:rsidP="00277FC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77FC7" w:rsidRPr="005677B5" w:rsidRDefault="00277FC7" w:rsidP="00277F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run          hurry       write   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rose         carry        wrote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race         berry       wrap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marry</w:t>
            </w:r>
          </w:p>
          <w:p w:rsidR="00D0210D" w:rsidRPr="00E034B8" w:rsidRDefault="00D0210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822111" w:rsidRDefault="00822111" w:rsidP="00277FC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77FC7" w:rsidRPr="005677B5" w:rsidRDefault="00277FC7" w:rsidP="00277F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run          hurry       write   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rose         carry        wrote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race         berry       wrap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marry</w:t>
            </w:r>
          </w:p>
          <w:p w:rsidR="00D0210D" w:rsidRDefault="00D0210D" w:rsidP="0058234D"/>
        </w:tc>
        <w:tc>
          <w:tcPr>
            <w:tcW w:w="3847" w:type="dxa"/>
          </w:tcPr>
          <w:p w:rsidR="00822111" w:rsidRDefault="00822111" w:rsidP="00277FC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77FC7" w:rsidRPr="005677B5" w:rsidRDefault="00277FC7" w:rsidP="00277F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run          hurry       write   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rose         carry        wrote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race         berry       wrap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marry</w:t>
            </w:r>
          </w:p>
          <w:p w:rsidR="0058234D" w:rsidRDefault="0058234D" w:rsidP="0058234D"/>
        </w:tc>
        <w:tc>
          <w:tcPr>
            <w:tcW w:w="3847" w:type="dxa"/>
          </w:tcPr>
          <w:p w:rsidR="00822111" w:rsidRDefault="00822111" w:rsidP="00277FC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77FC7" w:rsidRPr="005677B5" w:rsidRDefault="00277FC7" w:rsidP="00277FC7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77FC7" w:rsidRDefault="00277FC7" w:rsidP="00277FC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run          hurry       write   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rose         carry        wrote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race         berry       wrap</w:t>
            </w:r>
          </w:p>
          <w:p w:rsidR="00277FC7" w:rsidRDefault="00277FC7" w:rsidP="00277FC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marry</w:t>
            </w:r>
          </w:p>
          <w:p w:rsidR="00D0210D" w:rsidRDefault="00D0210D" w:rsidP="0058234D"/>
        </w:tc>
      </w:tr>
    </w:tbl>
    <w:p w:rsidR="00A96760" w:rsidRDefault="00A96760" w:rsidP="00DB7BCB"/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77FC7"/>
    <w:rsid w:val="00291F9E"/>
    <w:rsid w:val="002B1CCB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58234D"/>
    <w:rsid w:val="00634E29"/>
    <w:rsid w:val="00651859"/>
    <w:rsid w:val="006624FB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22111"/>
    <w:rsid w:val="0086198E"/>
    <w:rsid w:val="00892458"/>
    <w:rsid w:val="008B630B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4B23"/>
    <w:rsid w:val="00B967B8"/>
    <w:rsid w:val="00BF7A9E"/>
    <w:rsid w:val="00C173C9"/>
    <w:rsid w:val="00C353F6"/>
    <w:rsid w:val="00CA42B8"/>
    <w:rsid w:val="00CA77CF"/>
    <w:rsid w:val="00D0210D"/>
    <w:rsid w:val="00D52484"/>
    <w:rsid w:val="00D54B24"/>
    <w:rsid w:val="00DB1291"/>
    <w:rsid w:val="00DB7BCB"/>
    <w:rsid w:val="00DD0721"/>
    <w:rsid w:val="00E00215"/>
    <w:rsid w:val="00E034B8"/>
    <w:rsid w:val="00E46BA5"/>
    <w:rsid w:val="00E81599"/>
    <w:rsid w:val="00EF1C08"/>
    <w:rsid w:val="00F26E23"/>
    <w:rsid w:val="00F83F7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42D63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10E38D40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2023-02-10T07:55:00Z</cp:lastPrinted>
  <dcterms:created xsi:type="dcterms:W3CDTF">2023-05-04T15:50:00Z</dcterms:created>
  <dcterms:modified xsi:type="dcterms:W3CDTF">2023-05-04T15:51:00Z</dcterms:modified>
</cp:coreProperties>
</file>