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2B1CCB">
        <w:trPr>
          <w:trHeight w:val="4662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="002B1CCB">
              <w:rPr>
                <w:rFonts w:ascii="Comic Sans MS" w:hAnsi="Comic Sans MS"/>
                <w:sz w:val="28"/>
                <w:szCs w:val="28"/>
              </w:rPr>
              <w:t>ummer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B1CCB">
              <w:rPr>
                <w:rFonts w:ascii="Comic Sans MS" w:hAnsi="Comic Sans MS"/>
                <w:sz w:val="28"/>
                <w:szCs w:val="28"/>
              </w:rPr>
              <w:t>1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F83F77">
              <w:rPr>
                <w:rFonts w:ascii="Comic Sans MS" w:hAnsi="Comic Sans MS"/>
                <w:sz w:val="28"/>
                <w:szCs w:val="28"/>
              </w:rPr>
              <w:t>2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2B1CCB">
              <w:rPr>
                <w:rFonts w:ascii="Comic Sans MS" w:hAnsi="Comic Sans MS"/>
                <w:sz w:val="28"/>
                <w:szCs w:val="28"/>
              </w:rPr>
              <w:t>2</w:t>
            </w:r>
            <w:r w:rsidR="0058234D">
              <w:rPr>
                <w:rFonts w:ascii="Comic Sans MS" w:hAnsi="Comic Sans MS"/>
                <w:sz w:val="28"/>
                <w:szCs w:val="28"/>
              </w:rPr>
              <w:t>7</w:t>
            </w:r>
            <w:r w:rsidR="002B1CCB">
              <w:rPr>
                <w:rFonts w:ascii="Comic Sans MS" w:hAnsi="Comic Sans MS"/>
                <w:sz w:val="28"/>
                <w:szCs w:val="28"/>
              </w:rPr>
              <w:t>.4.</w:t>
            </w:r>
            <w:r>
              <w:rPr>
                <w:rFonts w:ascii="Comic Sans MS" w:hAnsi="Comic Sans MS"/>
                <w:sz w:val="28"/>
                <w:szCs w:val="28"/>
              </w:rPr>
              <w:t>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B1CCB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/oi/ phoneme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noisy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boy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soil                royal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spoiling         annoying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avoid             </w:t>
            </w:r>
            <w:r>
              <w:rPr>
                <w:rFonts w:ascii="Comic Sans MS" w:hAnsi="Comic Sans MS"/>
                <w:sz w:val="28"/>
                <w:szCs w:val="28"/>
              </w:rPr>
              <w:t>enjoy</w:t>
            </w:r>
            <w:r>
              <w:rPr>
                <w:rFonts w:ascii="Comic Sans MS" w:hAnsi="Comic Sans MS"/>
                <w:sz w:val="28"/>
                <w:szCs w:val="28"/>
              </w:rPr>
              <w:t>ed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  <w:p w:rsidR="0058234D" w:rsidRP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joined           destroy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847" w:type="dxa"/>
          </w:tcPr>
          <w:p w:rsidR="0058234D" w:rsidRPr="005677B5" w:rsidRDefault="0058234D" w:rsidP="005823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2   27.4.23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/oi/ phoneme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noisy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boy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soil                royal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spoiling         annoying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avoid             enjoyed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  <w:p w:rsidR="006E1459" w:rsidRDefault="0058234D" w:rsidP="0058234D">
            <w:r>
              <w:rPr>
                <w:rFonts w:ascii="Comic Sans MS" w:hAnsi="Comic Sans MS"/>
                <w:sz w:val="28"/>
                <w:szCs w:val="28"/>
              </w:rPr>
              <w:t xml:space="preserve">      joined           destroy</w:t>
            </w:r>
          </w:p>
        </w:tc>
        <w:tc>
          <w:tcPr>
            <w:tcW w:w="3847" w:type="dxa"/>
          </w:tcPr>
          <w:p w:rsidR="0058234D" w:rsidRPr="005677B5" w:rsidRDefault="0058234D" w:rsidP="005823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2   27.4.23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/oi/ phoneme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noisy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boy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soil                royal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spoiling         annoying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avoid             enjoyed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  <w:p w:rsidR="0099541F" w:rsidRDefault="0058234D" w:rsidP="0058234D">
            <w:r>
              <w:rPr>
                <w:rFonts w:ascii="Comic Sans MS" w:hAnsi="Comic Sans MS"/>
                <w:sz w:val="28"/>
                <w:szCs w:val="28"/>
              </w:rPr>
              <w:t xml:space="preserve">      joined           destroy</w:t>
            </w:r>
          </w:p>
        </w:tc>
        <w:tc>
          <w:tcPr>
            <w:tcW w:w="3847" w:type="dxa"/>
          </w:tcPr>
          <w:p w:rsidR="0058234D" w:rsidRPr="005677B5" w:rsidRDefault="0058234D" w:rsidP="005823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2   27.4.23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/oi/ phoneme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noisy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boy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soil                royal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spoiling         annoying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avoid             enjoyed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  <w:p w:rsidR="0099541F" w:rsidRDefault="0058234D" w:rsidP="0058234D">
            <w:r>
              <w:rPr>
                <w:rFonts w:ascii="Comic Sans MS" w:hAnsi="Comic Sans MS"/>
                <w:sz w:val="28"/>
                <w:szCs w:val="28"/>
              </w:rPr>
              <w:t xml:space="preserve">      joined           destroy</w:t>
            </w:r>
          </w:p>
        </w:tc>
      </w:tr>
      <w:tr w:rsidR="00D0210D" w:rsidTr="00D0210D">
        <w:trPr>
          <w:trHeight w:val="3541"/>
        </w:trPr>
        <w:tc>
          <w:tcPr>
            <w:tcW w:w="3847" w:type="dxa"/>
          </w:tcPr>
          <w:p w:rsidR="0058234D" w:rsidRPr="005677B5" w:rsidRDefault="0058234D" w:rsidP="005823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2   27.4.23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/oi/ phoneme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noisy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boy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soil                royal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spoiling         annoying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avoid             enjoyed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  <w:p w:rsidR="00D0210D" w:rsidRPr="00E034B8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joined           destroy</w:t>
            </w:r>
          </w:p>
        </w:tc>
        <w:tc>
          <w:tcPr>
            <w:tcW w:w="3847" w:type="dxa"/>
          </w:tcPr>
          <w:p w:rsidR="0058234D" w:rsidRPr="005677B5" w:rsidRDefault="0058234D" w:rsidP="005823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2   27.4.23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/oi/ phoneme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noisy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boy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soil                royal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spoiling         annoying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avoid             enjoyed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  <w:p w:rsidR="00D0210D" w:rsidRDefault="0058234D" w:rsidP="0058234D">
            <w:r>
              <w:rPr>
                <w:rFonts w:ascii="Comic Sans MS" w:hAnsi="Comic Sans MS"/>
                <w:sz w:val="28"/>
                <w:szCs w:val="28"/>
              </w:rPr>
              <w:t xml:space="preserve">      joined           destroy</w:t>
            </w:r>
          </w:p>
        </w:tc>
        <w:tc>
          <w:tcPr>
            <w:tcW w:w="3847" w:type="dxa"/>
          </w:tcPr>
          <w:p w:rsidR="0058234D" w:rsidRPr="005677B5" w:rsidRDefault="0058234D" w:rsidP="005823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2   27.4.23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/oi/ phoneme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noisy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boy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soil                royal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spoiling         annoying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avoid             enjoyed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  <w:p w:rsidR="00D0210D" w:rsidRDefault="0058234D" w:rsidP="005823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joined           destroy</w:t>
            </w:r>
          </w:p>
          <w:p w:rsidR="0058234D" w:rsidRDefault="0058234D" w:rsidP="0058234D"/>
        </w:tc>
        <w:tc>
          <w:tcPr>
            <w:tcW w:w="3847" w:type="dxa"/>
          </w:tcPr>
          <w:p w:rsidR="0058234D" w:rsidRPr="005677B5" w:rsidRDefault="0058234D" w:rsidP="0058234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2   27.4.23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/oi/ phoneme</w:t>
            </w:r>
          </w:p>
          <w:p w:rsidR="0058234D" w:rsidRDefault="0058234D" w:rsidP="005823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noisy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boy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soil                royal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spoiling         annoying</w:t>
            </w:r>
          </w:p>
          <w:p w:rsidR="0058234D" w:rsidRDefault="0058234D" w:rsidP="0058234D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avoid             enjoyed</w:t>
            </w:r>
            <w:r w:rsidRPr="0058234D"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  <w:p w:rsidR="00D0210D" w:rsidRDefault="0058234D" w:rsidP="0058234D">
            <w:r>
              <w:rPr>
                <w:rFonts w:ascii="Comic Sans MS" w:hAnsi="Comic Sans MS"/>
                <w:sz w:val="28"/>
                <w:szCs w:val="28"/>
              </w:rPr>
              <w:t xml:space="preserve">      joined           destroy</w:t>
            </w:r>
          </w:p>
        </w:tc>
      </w:tr>
    </w:tbl>
    <w:p w:rsidR="00A96760" w:rsidRDefault="00A96760" w:rsidP="00DB7BCB">
      <w:bookmarkStart w:id="0" w:name="_GoBack"/>
      <w:bookmarkEnd w:id="0"/>
    </w:p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91F9E"/>
    <w:rsid w:val="002B1CCB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58234D"/>
    <w:rsid w:val="00634E29"/>
    <w:rsid w:val="00651859"/>
    <w:rsid w:val="006624FB"/>
    <w:rsid w:val="006737CD"/>
    <w:rsid w:val="00681F76"/>
    <w:rsid w:val="006924E9"/>
    <w:rsid w:val="006B10B7"/>
    <w:rsid w:val="006C4C84"/>
    <w:rsid w:val="006E1459"/>
    <w:rsid w:val="00710BF3"/>
    <w:rsid w:val="00714218"/>
    <w:rsid w:val="00721144"/>
    <w:rsid w:val="00727049"/>
    <w:rsid w:val="0074277F"/>
    <w:rsid w:val="00787DE4"/>
    <w:rsid w:val="007D1E9D"/>
    <w:rsid w:val="007D5134"/>
    <w:rsid w:val="007E0644"/>
    <w:rsid w:val="008220A2"/>
    <w:rsid w:val="0086198E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679B6"/>
    <w:rsid w:val="00A96760"/>
    <w:rsid w:val="00AA50D6"/>
    <w:rsid w:val="00AC503F"/>
    <w:rsid w:val="00B12E43"/>
    <w:rsid w:val="00B426E9"/>
    <w:rsid w:val="00B54B23"/>
    <w:rsid w:val="00B967B8"/>
    <w:rsid w:val="00BF7A9E"/>
    <w:rsid w:val="00C173C9"/>
    <w:rsid w:val="00C353F6"/>
    <w:rsid w:val="00CA42B8"/>
    <w:rsid w:val="00CA77CF"/>
    <w:rsid w:val="00D0210D"/>
    <w:rsid w:val="00D52484"/>
    <w:rsid w:val="00D54B24"/>
    <w:rsid w:val="00DB1291"/>
    <w:rsid w:val="00DB7BCB"/>
    <w:rsid w:val="00DD0721"/>
    <w:rsid w:val="00E00215"/>
    <w:rsid w:val="00E034B8"/>
    <w:rsid w:val="00E46BA5"/>
    <w:rsid w:val="00E81599"/>
    <w:rsid w:val="00EF1C08"/>
    <w:rsid w:val="00F26E23"/>
    <w:rsid w:val="00F83F7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085BA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F79A5A48</Template>
  <TotalTime>9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2023-02-10T07:55:00Z</cp:lastPrinted>
  <dcterms:created xsi:type="dcterms:W3CDTF">2023-04-27T15:27:00Z</dcterms:created>
  <dcterms:modified xsi:type="dcterms:W3CDTF">2023-04-27T15:36:00Z</dcterms:modified>
</cp:coreProperties>
</file>