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2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B7BCB" w:rsidTr="002B1CCB">
        <w:trPr>
          <w:trHeight w:val="4662"/>
        </w:trPr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="002B1CCB">
              <w:rPr>
                <w:rFonts w:ascii="Comic Sans MS" w:hAnsi="Comic Sans MS"/>
                <w:sz w:val="28"/>
                <w:szCs w:val="28"/>
              </w:rPr>
              <w:t>ummer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B1CCB">
              <w:rPr>
                <w:rFonts w:ascii="Comic Sans MS" w:hAnsi="Comic Sans MS"/>
                <w:sz w:val="28"/>
                <w:szCs w:val="28"/>
              </w:rPr>
              <w:t>1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2B1CCB">
              <w:rPr>
                <w:rFonts w:ascii="Comic Sans MS" w:hAnsi="Comic Sans MS"/>
                <w:sz w:val="28"/>
                <w:szCs w:val="28"/>
              </w:rPr>
              <w:t>1</w:t>
            </w:r>
            <w:r w:rsidR="00D52484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34E29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2B1CCB">
              <w:rPr>
                <w:rFonts w:ascii="Comic Sans MS" w:hAnsi="Comic Sans MS"/>
                <w:sz w:val="28"/>
                <w:szCs w:val="28"/>
              </w:rPr>
              <w:t>21.4.</w:t>
            </w:r>
            <w:r>
              <w:rPr>
                <w:rFonts w:ascii="Comic Sans MS" w:hAnsi="Comic Sans MS"/>
                <w:sz w:val="28"/>
                <w:szCs w:val="28"/>
              </w:rPr>
              <w:t>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034B8" w:rsidRPr="006624FB" w:rsidRDefault="002B1CCB" w:rsidP="00D0210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Gold spellings</w:t>
            </w:r>
          </w:p>
          <w:p w:rsidR="002B1CCB" w:rsidRDefault="002B1CCB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2B1CCB" w:rsidRDefault="002B1CCB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come</w:t>
            </w:r>
            <w:r w:rsidR="00D0210D">
              <w:rPr>
                <w:rFonts w:ascii="Comic Sans MS" w:hAnsi="Comic Sans MS"/>
                <w:sz w:val="28"/>
                <w:szCs w:val="28"/>
              </w:rPr>
              <w:tab/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love</w:t>
            </w:r>
          </w:p>
          <w:p w:rsidR="002B1CCB" w:rsidRDefault="002B1CCB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some               by</w:t>
            </w:r>
          </w:p>
          <w:p w:rsidR="002B1CCB" w:rsidRDefault="002B1CCB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here              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my</w:t>
            </w:r>
            <w:proofErr w:type="gramEnd"/>
          </w:p>
          <w:p w:rsidR="002B1CCB" w:rsidRDefault="002B1CCB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there               so</w:t>
            </w:r>
          </w:p>
          <w:p w:rsidR="00E034B8" w:rsidRDefault="002B1CCB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where               go</w:t>
            </w:r>
          </w:p>
          <w:p w:rsidR="002B1CCB" w:rsidRPr="00E034B8" w:rsidRDefault="002B1CCB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7" w:type="dxa"/>
          </w:tcPr>
          <w:p w:rsidR="002B1CCB" w:rsidRPr="005677B5" w:rsidRDefault="002B1CCB" w:rsidP="002B1C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1   21.4.23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B1CCB" w:rsidRPr="006624FB" w:rsidRDefault="002B1CCB" w:rsidP="002B1CC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Gold spellings</w:t>
            </w:r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come</w:t>
            </w:r>
            <w:r>
              <w:rPr>
                <w:rFonts w:ascii="Comic Sans MS" w:hAnsi="Comic Sans MS"/>
                <w:sz w:val="28"/>
                <w:szCs w:val="28"/>
              </w:rPr>
              <w:tab/>
              <w:t xml:space="preserve">          love</w:t>
            </w:r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some               by</w:t>
            </w:r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here              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my</w:t>
            </w:r>
            <w:proofErr w:type="gramEnd"/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there               so</w:t>
            </w:r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where               go</w:t>
            </w:r>
          </w:p>
          <w:p w:rsidR="006E1459" w:rsidRDefault="006E1459" w:rsidP="00DB7BCB"/>
        </w:tc>
        <w:tc>
          <w:tcPr>
            <w:tcW w:w="3847" w:type="dxa"/>
          </w:tcPr>
          <w:p w:rsidR="002B1CCB" w:rsidRPr="005677B5" w:rsidRDefault="002B1CCB" w:rsidP="002B1C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1   21.4.23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B1CCB" w:rsidRPr="006624FB" w:rsidRDefault="002B1CCB" w:rsidP="002B1CC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Gold spellings</w:t>
            </w:r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come</w:t>
            </w:r>
            <w:r>
              <w:rPr>
                <w:rFonts w:ascii="Comic Sans MS" w:hAnsi="Comic Sans MS"/>
                <w:sz w:val="28"/>
                <w:szCs w:val="28"/>
              </w:rPr>
              <w:tab/>
              <w:t xml:space="preserve">          love</w:t>
            </w:r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some               by</w:t>
            </w:r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here              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my</w:t>
            </w:r>
            <w:proofErr w:type="gramEnd"/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there               so</w:t>
            </w:r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where               go</w:t>
            </w:r>
          </w:p>
          <w:p w:rsidR="0099541F" w:rsidRDefault="0099541F" w:rsidP="00DB7BCB"/>
        </w:tc>
        <w:tc>
          <w:tcPr>
            <w:tcW w:w="3847" w:type="dxa"/>
          </w:tcPr>
          <w:p w:rsidR="002B1CCB" w:rsidRPr="005677B5" w:rsidRDefault="002B1CCB" w:rsidP="002B1C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1   21.4.23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B1CCB" w:rsidRPr="006624FB" w:rsidRDefault="002B1CCB" w:rsidP="002B1CC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Gold spellings</w:t>
            </w:r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come</w:t>
            </w:r>
            <w:r>
              <w:rPr>
                <w:rFonts w:ascii="Comic Sans MS" w:hAnsi="Comic Sans MS"/>
                <w:sz w:val="28"/>
                <w:szCs w:val="28"/>
              </w:rPr>
              <w:tab/>
              <w:t xml:space="preserve">          love</w:t>
            </w:r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some               by</w:t>
            </w:r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here              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my</w:t>
            </w:r>
            <w:proofErr w:type="gramEnd"/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there               so</w:t>
            </w:r>
          </w:p>
          <w:p w:rsidR="002B1CCB" w:rsidRDefault="002B1CCB" w:rsidP="002B1CCB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where               go</w:t>
            </w:r>
          </w:p>
          <w:p w:rsidR="0099541F" w:rsidRDefault="0099541F" w:rsidP="00DB7BCB"/>
        </w:tc>
      </w:tr>
      <w:tr w:rsidR="00D0210D" w:rsidTr="00D0210D">
        <w:trPr>
          <w:trHeight w:val="3541"/>
        </w:trPr>
        <w:tc>
          <w:tcPr>
            <w:tcW w:w="3847" w:type="dxa"/>
          </w:tcPr>
          <w:p w:rsidR="00B967B8" w:rsidRPr="005677B5" w:rsidRDefault="00B967B8" w:rsidP="00B967B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1   21.4.23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B967B8" w:rsidRPr="006624FB" w:rsidRDefault="00B967B8" w:rsidP="00B967B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Gold spellings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come</w:t>
            </w:r>
            <w:r>
              <w:rPr>
                <w:rFonts w:ascii="Comic Sans MS" w:hAnsi="Comic Sans MS"/>
                <w:sz w:val="28"/>
                <w:szCs w:val="28"/>
              </w:rPr>
              <w:tab/>
              <w:t xml:space="preserve">          love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some               by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here              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my</w:t>
            </w:r>
            <w:proofErr w:type="gramEnd"/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there               so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where               go</w:t>
            </w:r>
          </w:p>
          <w:p w:rsidR="00D0210D" w:rsidRPr="00E034B8" w:rsidRDefault="00D0210D" w:rsidP="00D0210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7" w:type="dxa"/>
          </w:tcPr>
          <w:p w:rsidR="00B967B8" w:rsidRPr="005677B5" w:rsidRDefault="00B967B8" w:rsidP="00B967B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1   21.4.23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B967B8" w:rsidRPr="006624FB" w:rsidRDefault="00B967B8" w:rsidP="00B967B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Gold spellings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come</w:t>
            </w:r>
            <w:r>
              <w:rPr>
                <w:rFonts w:ascii="Comic Sans MS" w:hAnsi="Comic Sans MS"/>
                <w:sz w:val="28"/>
                <w:szCs w:val="28"/>
              </w:rPr>
              <w:tab/>
              <w:t xml:space="preserve">          love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some               by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here              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my</w:t>
            </w:r>
            <w:proofErr w:type="gramEnd"/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there               so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where               go</w:t>
            </w:r>
          </w:p>
          <w:p w:rsidR="00D0210D" w:rsidRDefault="00D0210D" w:rsidP="00D0210D"/>
        </w:tc>
        <w:tc>
          <w:tcPr>
            <w:tcW w:w="3847" w:type="dxa"/>
          </w:tcPr>
          <w:p w:rsidR="00B967B8" w:rsidRPr="005677B5" w:rsidRDefault="00B967B8" w:rsidP="00B967B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1   21.4.23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B967B8" w:rsidRPr="006624FB" w:rsidRDefault="00B967B8" w:rsidP="00B967B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Gold spellings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come</w:t>
            </w:r>
            <w:r>
              <w:rPr>
                <w:rFonts w:ascii="Comic Sans MS" w:hAnsi="Comic Sans MS"/>
                <w:sz w:val="28"/>
                <w:szCs w:val="28"/>
              </w:rPr>
              <w:tab/>
              <w:t xml:space="preserve">          love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some               by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here              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my</w:t>
            </w:r>
            <w:proofErr w:type="gramEnd"/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there               so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where               go</w:t>
            </w:r>
          </w:p>
          <w:p w:rsidR="00D0210D" w:rsidRDefault="00D0210D" w:rsidP="00D0210D"/>
        </w:tc>
        <w:tc>
          <w:tcPr>
            <w:tcW w:w="3847" w:type="dxa"/>
          </w:tcPr>
          <w:p w:rsidR="00B967B8" w:rsidRPr="005677B5" w:rsidRDefault="00B967B8" w:rsidP="00B967B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1   21.4.23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B967B8" w:rsidRPr="006624FB" w:rsidRDefault="00B967B8" w:rsidP="00B967B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Gold spellings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come</w:t>
            </w:r>
            <w:r>
              <w:rPr>
                <w:rFonts w:ascii="Comic Sans MS" w:hAnsi="Comic Sans MS"/>
                <w:sz w:val="28"/>
                <w:szCs w:val="28"/>
              </w:rPr>
              <w:tab/>
              <w:t xml:space="preserve">          love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some               by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here              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my</w:t>
            </w:r>
            <w:proofErr w:type="gramEnd"/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there               so</w:t>
            </w:r>
          </w:p>
          <w:p w:rsidR="00B967B8" w:rsidRDefault="00B967B8" w:rsidP="00B967B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where               go</w:t>
            </w:r>
          </w:p>
          <w:p w:rsidR="00D0210D" w:rsidRDefault="00D0210D" w:rsidP="00D0210D">
            <w:bookmarkStart w:id="0" w:name="_GoBack"/>
            <w:bookmarkEnd w:id="0"/>
          </w:p>
        </w:tc>
      </w:tr>
    </w:tbl>
    <w:p w:rsidR="00A96760" w:rsidRDefault="00A96760" w:rsidP="00DB7BCB"/>
    <w:sectPr w:rsidR="00A96760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1933"/>
    <w:rsid w:val="000F3B40"/>
    <w:rsid w:val="000F7A73"/>
    <w:rsid w:val="00176D60"/>
    <w:rsid w:val="00183E6B"/>
    <w:rsid w:val="001F0174"/>
    <w:rsid w:val="00291F9E"/>
    <w:rsid w:val="002B1CCB"/>
    <w:rsid w:val="002B2625"/>
    <w:rsid w:val="00303DDC"/>
    <w:rsid w:val="0035787F"/>
    <w:rsid w:val="0037573C"/>
    <w:rsid w:val="00382E58"/>
    <w:rsid w:val="003F4C34"/>
    <w:rsid w:val="00435484"/>
    <w:rsid w:val="004B37AE"/>
    <w:rsid w:val="004B7D99"/>
    <w:rsid w:val="005677B5"/>
    <w:rsid w:val="0057223F"/>
    <w:rsid w:val="00574C64"/>
    <w:rsid w:val="00634E29"/>
    <w:rsid w:val="00651859"/>
    <w:rsid w:val="006624FB"/>
    <w:rsid w:val="006737CD"/>
    <w:rsid w:val="00681F76"/>
    <w:rsid w:val="006924E9"/>
    <w:rsid w:val="006B10B7"/>
    <w:rsid w:val="006C4C84"/>
    <w:rsid w:val="006E1459"/>
    <w:rsid w:val="00710BF3"/>
    <w:rsid w:val="00714218"/>
    <w:rsid w:val="00721144"/>
    <w:rsid w:val="00727049"/>
    <w:rsid w:val="0074277F"/>
    <w:rsid w:val="00787DE4"/>
    <w:rsid w:val="007D1E9D"/>
    <w:rsid w:val="007D5134"/>
    <w:rsid w:val="007E0644"/>
    <w:rsid w:val="008220A2"/>
    <w:rsid w:val="0086198E"/>
    <w:rsid w:val="009306E1"/>
    <w:rsid w:val="00934069"/>
    <w:rsid w:val="00962DB5"/>
    <w:rsid w:val="0099541F"/>
    <w:rsid w:val="009F57A4"/>
    <w:rsid w:val="00A20DBD"/>
    <w:rsid w:val="00A241FA"/>
    <w:rsid w:val="00A2656B"/>
    <w:rsid w:val="00A54376"/>
    <w:rsid w:val="00A679B6"/>
    <w:rsid w:val="00A96760"/>
    <w:rsid w:val="00AA50D6"/>
    <w:rsid w:val="00AC503F"/>
    <w:rsid w:val="00B12E43"/>
    <w:rsid w:val="00B426E9"/>
    <w:rsid w:val="00B54B23"/>
    <w:rsid w:val="00B967B8"/>
    <w:rsid w:val="00BF7A9E"/>
    <w:rsid w:val="00C173C9"/>
    <w:rsid w:val="00C353F6"/>
    <w:rsid w:val="00CA42B8"/>
    <w:rsid w:val="00CA77CF"/>
    <w:rsid w:val="00D0210D"/>
    <w:rsid w:val="00D52484"/>
    <w:rsid w:val="00D54B24"/>
    <w:rsid w:val="00DB1291"/>
    <w:rsid w:val="00DB7BCB"/>
    <w:rsid w:val="00DD0721"/>
    <w:rsid w:val="00E00215"/>
    <w:rsid w:val="00E034B8"/>
    <w:rsid w:val="00E46BA5"/>
    <w:rsid w:val="00E81599"/>
    <w:rsid w:val="00EF1C08"/>
    <w:rsid w:val="00F26E23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EAE27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97C88BB3</Template>
  <TotalTime>13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2023-02-10T07:55:00Z</cp:lastPrinted>
  <dcterms:created xsi:type="dcterms:W3CDTF">2023-03-30T15:22:00Z</dcterms:created>
  <dcterms:modified xsi:type="dcterms:W3CDTF">2023-04-20T15:17:00Z</dcterms:modified>
</cp:coreProperties>
</file>