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CF3AA3">
        <w:trPr>
          <w:trHeight w:val="3959"/>
        </w:trPr>
        <w:tc>
          <w:tcPr>
            <w:tcW w:w="3487" w:type="dxa"/>
          </w:tcPr>
          <w:p w:rsidR="00CA77CF" w:rsidRPr="006C4C84" w:rsidRDefault="00CA77CF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9F57A4"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574C64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0BF3">
              <w:rPr>
                <w:rFonts w:ascii="Comic Sans MS" w:hAnsi="Comic Sans MS"/>
                <w:sz w:val="24"/>
                <w:szCs w:val="24"/>
              </w:rPr>
              <w:t>1</w:t>
            </w:r>
            <w:r w:rsidR="00651859">
              <w:rPr>
                <w:rFonts w:ascii="Comic Sans MS" w:hAnsi="Comic Sans MS"/>
                <w:sz w:val="24"/>
                <w:szCs w:val="24"/>
              </w:rPr>
              <w:t>4</w:t>
            </w:r>
            <w:r w:rsidR="00574C64"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710BF3" w:rsidRDefault="00CA77CF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r w:rsidR="001A1767">
              <w:rPr>
                <w:rFonts w:ascii="Comic Sans MS" w:hAnsi="Comic Sans MS"/>
                <w:color w:val="FF0000"/>
                <w:sz w:val="24"/>
                <w:szCs w:val="24"/>
              </w:rPr>
              <w:t>or</w:t>
            </w:r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  <w:proofErr w:type="gramStart"/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 xml:space="preserve">and </w:t>
            </w:r>
            <w:r w:rsidR="00934069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CF3AA3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gramEnd"/>
            <w:r w:rsidR="00CF3AA3">
              <w:rPr>
                <w:rFonts w:ascii="Comic Sans MS" w:hAnsi="Comic Sans MS"/>
                <w:color w:val="FF0000"/>
                <w:sz w:val="24"/>
                <w:szCs w:val="24"/>
              </w:rPr>
              <w:t>ear’</w:t>
            </w:r>
            <w:r w:rsidR="00934069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            </w:t>
            </w:r>
          </w:p>
          <w:p w:rsidR="00710BF3" w:rsidRDefault="00710BF3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934069" w:rsidRPr="00CF3AA3" w:rsidRDefault="00CF3AA3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93406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CF3AA3" w:rsidRPr="0037573C" w:rsidRDefault="00CF3AA3" w:rsidP="0093406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2B2625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  <w:p w:rsidR="00CF3AA3" w:rsidRPr="00934069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Pr="002B2625" w:rsidRDefault="00CF3AA3" w:rsidP="00CF3AA3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Pr="002B2625" w:rsidRDefault="00CF3AA3" w:rsidP="00CF3AA3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</w:tr>
      <w:tr w:rsidR="00176D60" w:rsidTr="00CF3AA3">
        <w:trPr>
          <w:trHeight w:val="3949"/>
        </w:trPr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Pr="00CA77CF" w:rsidRDefault="00CF3AA3" w:rsidP="00CF3AA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Pr="002B2625" w:rsidRDefault="00CF3AA3" w:rsidP="00CF3AA3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Pr="004B37AE" w:rsidRDefault="00CF3AA3" w:rsidP="00CF3AA3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  <w:tc>
          <w:tcPr>
            <w:tcW w:w="3487" w:type="dxa"/>
          </w:tcPr>
          <w:p w:rsidR="00CF3AA3" w:rsidRPr="006C4C84" w:rsidRDefault="00CF3AA3" w:rsidP="00CF3A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14.10.22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‘or’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and  ‘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ear’                   </w:t>
            </w:r>
          </w:p>
          <w:p w:rsidR="00CF3AA3" w:rsidRDefault="00CF3AA3" w:rsidP="00CF3AA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fork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ear</w:t>
            </w:r>
          </w:p>
          <w:p w:rsidR="00CF3AA3" w:rsidRPr="00CF3AA3" w:rsidRDefault="00CF3AA3" w:rsidP="00CF3AA3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dear</w:t>
            </w:r>
          </w:p>
          <w:p w:rsidR="0037573C" w:rsidRDefault="00CF3AA3" w:rsidP="00CF3AA3">
            <w:pPr>
              <w:jc w:val="center"/>
            </w:pPr>
            <w:r w:rsidRPr="00CF3AA3">
              <w:rPr>
                <w:rFonts w:ascii="Comic Sans MS" w:hAnsi="Comic Sans MS"/>
                <w:color w:val="000000" w:themeColor="text1"/>
                <w:sz w:val="36"/>
                <w:szCs w:val="36"/>
              </w:rPr>
              <w:t>near</w:t>
            </w:r>
          </w:p>
        </w:tc>
      </w:tr>
    </w:tbl>
    <w:p w:rsidR="00CF3AA3" w:rsidRDefault="00CF3AA3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1A1767"/>
    <w:rsid w:val="002B2625"/>
    <w:rsid w:val="00303DDC"/>
    <w:rsid w:val="0037573C"/>
    <w:rsid w:val="004B37AE"/>
    <w:rsid w:val="00545CDF"/>
    <w:rsid w:val="00574C64"/>
    <w:rsid w:val="00651859"/>
    <w:rsid w:val="006C4C84"/>
    <w:rsid w:val="00710BF3"/>
    <w:rsid w:val="0074277F"/>
    <w:rsid w:val="00934069"/>
    <w:rsid w:val="00962DB5"/>
    <w:rsid w:val="009F57A4"/>
    <w:rsid w:val="00CA77CF"/>
    <w:rsid w:val="00CF3AA3"/>
    <w:rsid w:val="00D54B2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738B6BF-C011-431E-A7BE-E2780F8F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B493505</Template>
  <TotalTime>73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cp:lastPrinted>2022-10-14T11:05:00Z</cp:lastPrinted>
  <dcterms:created xsi:type="dcterms:W3CDTF">2022-10-13T21:07:00Z</dcterms:created>
  <dcterms:modified xsi:type="dcterms:W3CDTF">2022-10-17T07:01:00Z</dcterms:modified>
</cp:coreProperties>
</file>