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4B37AE">
        <w:trPr>
          <w:trHeight w:val="4671"/>
        </w:trPr>
        <w:tc>
          <w:tcPr>
            <w:tcW w:w="3487" w:type="dxa"/>
          </w:tcPr>
          <w:p w:rsidR="00613971" w:rsidRPr="006C4C84" w:rsidRDefault="00613971" w:rsidP="006139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613971">
            <w:pPr>
              <w:jc w:val="center"/>
            </w:pPr>
          </w:p>
          <w:p w:rsidR="00613971" w:rsidRDefault="00613971" w:rsidP="00613971">
            <w:pPr>
              <w:jc w:val="center"/>
            </w:pP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D54B24" w:rsidRPr="0037573C" w:rsidRDefault="00613971" w:rsidP="006139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3487" w:type="dxa"/>
          </w:tcPr>
          <w:p w:rsidR="00D54B24" w:rsidRPr="006C4C84" w:rsidRDefault="00D54B24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 w:rsidR="00613971"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="00613971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 w:rsidR="00613971"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B2625" w:rsidRDefault="00613971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D54B24">
            <w:pPr>
              <w:jc w:val="center"/>
            </w:pPr>
          </w:p>
          <w:p w:rsidR="00613971" w:rsidRDefault="00613971" w:rsidP="00D54B24">
            <w:pPr>
              <w:jc w:val="center"/>
            </w:pPr>
          </w:p>
          <w:p w:rsidR="00613971" w:rsidRPr="00613971" w:rsidRDefault="00613971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613971" w:rsidRDefault="00613971" w:rsidP="00D54B24">
            <w:pPr>
              <w:jc w:val="center"/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3487" w:type="dxa"/>
          </w:tcPr>
          <w:p w:rsidR="00613971" w:rsidRPr="006C4C84" w:rsidRDefault="00613971" w:rsidP="006139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613971">
            <w:pPr>
              <w:jc w:val="center"/>
            </w:pPr>
          </w:p>
          <w:p w:rsidR="00613971" w:rsidRDefault="00613971" w:rsidP="00613971">
            <w:pPr>
              <w:jc w:val="center"/>
            </w:pP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37573C" w:rsidRPr="002B2625" w:rsidRDefault="00613971" w:rsidP="006139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3487" w:type="dxa"/>
          </w:tcPr>
          <w:p w:rsidR="00613971" w:rsidRPr="006C4C84" w:rsidRDefault="00613971" w:rsidP="006139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613971">
            <w:pPr>
              <w:jc w:val="center"/>
            </w:pPr>
          </w:p>
          <w:p w:rsidR="00613971" w:rsidRDefault="00613971" w:rsidP="00613971">
            <w:pPr>
              <w:jc w:val="center"/>
            </w:pP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37573C" w:rsidRPr="002B2625" w:rsidRDefault="00613971" w:rsidP="006139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613971" w:rsidRPr="006C4C84" w:rsidRDefault="00613971" w:rsidP="006139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613971">
            <w:pPr>
              <w:jc w:val="center"/>
            </w:pPr>
          </w:p>
          <w:p w:rsidR="00613971" w:rsidRDefault="00613971" w:rsidP="00613971">
            <w:pPr>
              <w:jc w:val="center"/>
            </w:pP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37573C" w:rsidRPr="00CA77CF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3487" w:type="dxa"/>
          </w:tcPr>
          <w:p w:rsidR="00613971" w:rsidRPr="006C4C84" w:rsidRDefault="00613971" w:rsidP="006139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613971">
            <w:pPr>
              <w:jc w:val="center"/>
            </w:pPr>
          </w:p>
          <w:p w:rsidR="00613971" w:rsidRDefault="00613971" w:rsidP="00613971">
            <w:pPr>
              <w:jc w:val="center"/>
            </w:pP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37573C" w:rsidRPr="002B2625" w:rsidRDefault="00613971" w:rsidP="006139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3487" w:type="dxa"/>
          </w:tcPr>
          <w:p w:rsidR="00613971" w:rsidRPr="006C4C84" w:rsidRDefault="00613971" w:rsidP="006139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613971">
            <w:pPr>
              <w:jc w:val="center"/>
            </w:pPr>
          </w:p>
          <w:p w:rsidR="00613971" w:rsidRDefault="00613971" w:rsidP="00613971">
            <w:pPr>
              <w:jc w:val="center"/>
            </w:pP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37573C" w:rsidRPr="004B37AE" w:rsidRDefault="00613971" w:rsidP="006139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3487" w:type="dxa"/>
          </w:tcPr>
          <w:p w:rsidR="00613971" w:rsidRPr="006C4C84" w:rsidRDefault="00613971" w:rsidP="006139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car</w:t>
            </w: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park</w:t>
            </w:r>
          </w:p>
          <w:p w:rsid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sharp</w:t>
            </w:r>
          </w:p>
          <w:p w:rsidR="00613971" w:rsidRDefault="00613971" w:rsidP="00613971">
            <w:pPr>
              <w:jc w:val="center"/>
            </w:pPr>
          </w:p>
          <w:p w:rsidR="00613971" w:rsidRDefault="00613971" w:rsidP="00613971">
            <w:pPr>
              <w:jc w:val="center"/>
            </w:pPr>
          </w:p>
          <w:p w:rsidR="00613971" w:rsidRPr="00613971" w:rsidRDefault="00613971" w:rsidP="006139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13971">
              <w:rPr>
                <w:rFonts w:ascii="Comic Sans MS" w:hAnsi="Comic Sans MS"/>
                <w:sz w:val="32"/>
                <w:szCs w:val="32"/>
              </w:rPr>
              <w:t>book</w:t>
            </w:r>
          </w:p>
          <w:p w:rsidR="0037573C" w:rsidRDefault="00613971" w:rsidP="00613971">
            <w:pPr>
              <w:jc w:val="center"/>
            </w:pPr>
            <w:r w:rsidRPr="00613971">
              <w:rPr>
                <w:rFonts w:ascii="Comic Sans MS" w:hAnsi="Comic Sans MS"/>
                <w:sz w:val="32"/>
                <w:szCs w:val="32"/>
              </w:rPr>
              <w:t>look</w:t>
            </w:r>
            <w:bookmarkStart w:id="0" w:name="_GoBack"/>
            <w:bookmarkEnd w:id="0"/>
          </w:p>
        </w:tc>
      </w:tr>
    </w:tbl>
    <w:p w:rsidR="00814FEA" w:rsidRDefault="00613971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B2625"/>
    <w:rsid w:val="00303DDC"/>
    <w:rsid w:val="0037573C"/>
    <w:rsid w:val="004B37AE"/>
    <w:rsid w:val="00574C64"/>
    <w:rsid w:val="00613971"/>
    <w:rsid w:val="006C4C84"/>
    <w:rsid w:val="0074277F"/>
    <w:rsid w:val="00962DB5"/>
    <w:rsid w:val="00CA77CF"/>
    <w:rsid w:val="00D54B24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FB7E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7ACEFCFE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2022-10-06T16:28:00Z</cp:lastPrinted>
  <dcterms:created xsi:type="dcterms:W3CDTF">2022-10-07T11:35:00Z</dcterms:created>
  <dcterms:modified xsi:type="dcterms:W3CDTF">2022-10-07T11:35:00Z</dcterms:modified>
</cp:coreProperties>
</file>