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76D60" w:rsidTr="004B37AE">
        <w:trPr>
          <w:trHeight w:val="4671"/>
        </w:trPr>
        <w:tc>
          <w:tcPr>
            <w:tcW w:w="3487" w:type="dxa"/>
          </w:tcPr>
          <w:p w:rsidR="00CA77CF" w:rsidRPr="006C4C84" w:rsidRDefault="00CA77CF" w:rsidP="00CA77CF">
            <w:pPr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5   30.9.22 </w:t>
            </w:r>
          </w:p>
          <w:p w:rsidR="00CA77CF" w:rsidRDefault="00CA77CF" w:rsidP="00A71B71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sounds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="00A71B71">
              <w:rPr>
                <w:rFonts w:ascii="Comic Sans MS" w:hAnsi="Comic Sans MS"/>
                <w:color w:val="FF0000"/>
                <w:sz w:val="24"/>
                <w:szCs w:val="24"/>
              </w:rPr>
              <w:t>‘</w:t>
            </w:r>
            <w:proofErr w:type="spellStart"/>
            <w:r w:rsidR="00A71B71">
              <w:rPr>
                <w:rFonts w:ascii="Comic Sans MS" w:hAnsi="Comic Sans MS"/>
                <w:color w:val="FF0000"/>
                <w:sz w:val="24"/>
                <w:szCs w:val="24"/>
              </w:rPr>
              <w:t>igh</w:t>
            </w:r>
            <w:proofErr w:type="spellEnd"/>
            <w:r w:rsidR="00A71B71">
              <w:rPr>
                <w:rFonts w:ascii="Comic Sans MS" w:hAnsi="Comic Sans MS"/>
                <w:color w:val="FF0000"/>
                <w:sz w:val="24"/>
                <w:szCs w:val="24"/>
              </w:rPr>
              <w:t>’ and ‘</w:t>
            </w:r>
            <w:proofErr w:type="spellStart"/>
            <w:r w:rsidR="00A71B71">
              <w:rPr>
                <w:rFonts w:ascii="Comic Sans MS" w:hAnsi="Comic Sans MS"/>
                <w:color w:val="FF0000"/>
                <w:sz w:val="24"/>
                <w:szCs w:val="24"/>
              </w:rPr>
              <w:t>oa</w:t>
            </w:r>
            <w:proofErr w:type="spellEnd"/>
            <w:r w:rsidR="00A71B71"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A71B71" w:rsidRDefault="00A71B71" w:rsidP="00A71B71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A71B71" w:rsidRPr="00A71B71" w:rsidRDefault="00A71B71" w:rsidP="00A71B7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A71B71">
              <w:rPr>
                <w:rFonts w:ascii="Comic Sans MS" w:hAnsi="Comic Sans MS"/>
                <w:sz w:val="36"/>
                <w:szCs w:val="36"/>
              </w:rPr>
              <w:t>high</w:t>
            </w:r>
          </w:p>
          <w:p w:rsidR="00A71B71" w:rsidRDefault="00A71B71" w:rsidP="00A71B7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A71B71">
              <w:rPr>
                <w:rFonts w:ascii="Comic Sans MS" w:hAnsi="Comic Sans MS"/>
                <w:sz w:val="36"/>
                <w:szCs w:val="36"/>
              </w:rPr>
              <w:t>light</w:t>
            </w:r>
          </w:p>
          <w:p w:rsidR="00A71B71" w:rsidRPr="00A71B71" w:rsidRDefault="00A71B71" w:rsidP="00A71B7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night</w:t>
            </w:r>
          </w:p>
          <w:p w:rsidR="00CA77CF" w:rsidRDefault="00A71B71" w:rsidP="00CA77CF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goat</w:t>
            </w:r>
          </w:p>
          <w:p w:rsidR="0037573C" w:rsidRPr="0037573C" w:rsidRDefault="00A71B71" w:rsidP="00CA77CF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A71B71">
              <w:rPr>
                <w:rFonts w:ascii="Comic Sans MS" w:hAnsi="Comic Sans MS"/>
                <w:sz w:val="36"/>
                <w:szCs w:val="36"/>
              </w:rPr>
              <w:t>moan</w:t>
            </w:r>
          </w:p>
        </w:tc>
        <w:tc>
          <w:tcPr>
            <w:tcW w:w="3487" w:type="dxa"/>
          </w:tcPr>
          <w:p w:rsidR="00A71B71" w:rsidRPr="006C4C84" w:rsidRDefault="00A71B71" w:rsidP="00A71B71">
            <w:pPr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5   30.9.22 </w:t>
            </w:r>
          </w:p>
          <w:p w:rsidR="00A71B71" w:rsidRDefault="00A71B71" w:rsidP="00A71B71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sounds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igh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 and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oa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A71B71" w:rsidRDefault="00A71B71" w:rsidP="00A71B71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A71B71" w:rsidRPr="00A71B71" w:rsidRDefault="00A71B71" w:rsidP="00A71B7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A71B71">
              <w:rPr>
                <w:rFonts w:ascii="Comic Sans MS" w:hAnsi="Comic Sans MS"/>
                <w:sz w:val="36"/>
                <w:szCs w:val="36"/>
              </w:rPr>
              <w:t>high</w:t>
            </w:r>
          </w:p>
          <w:p w:rsidR="00A71B71" w:rsidRDefault="00A71B71" w:rsidP="00A71B7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A71B71">
              <w:rPr>
                <w:rFonts w:ascii="Comic Sans MS" w:hAnsi="Comic Sans MS"/>
                <w:sz w:val="36"/>
                <w:szCs w:val="36"/>
              </w:rPr>
              <w:t>light</w:t>
            </w:r>
          </w:p>
          <w:p w:rsidR="00A71B71" w:rsidRPr="00A71B71" w:rsidRDefault="00A71B71" w:rsidP="00A71B7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night</w:t>
            </w:r>
          </w:p>
          <w:p w:rsidR="00A71B71" w:rsidRDefault="00A71B71" w:rsidP="00A71B7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goat</w:t>
            </w:r>
          </w:p>
          <w:p w:rsidR="007C0C38" w:rsidRDefault="00A71B71" w:rsidP="00A71B71">
            <w:pPr>
              <w:jc w:val="center"/>
            </w:pPr>
            <w:r w:rsidRPr="00A71B71">
              <w:rPr>
                <w:rFonts w:ascii="Comic Sans MS" w:hAnsi="Comic Sans MS"/>
                <w:sz w:val="36"/>
                <w:szCs w:val="36"/>
              </w:rPr>
              <w:t>moan</w:t>
            </w:r>
          </w:p>
        </w:tc>
        <w:tc>
          <w:tcPr>
            <w:tcW w:w="3487" w:type="dxa"/>
          </w:tcPr>
          <w:p w:rsidR="00A71B71" w:rsidRPr="006C4C84" w:rsidRDefault="00A71B71" w:rsidP="00A71B71">
            <w:pPr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5   30.9.22 </w:t>
            </w:r>
          </w:p>
          <w:p w:rsidR="00A71B71" w:rsidRDefault="00A71B71" w:rsidP="00A71B71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sounds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igh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 and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oa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A71B71" w:rsidRDefault="00A71B71" w:rsidP="00A71B71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A71B71" w:rsidRPr="00A71B71" w:rsidRDefault="00A71B71" w:rsidP="00A71B7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A71B71">
              <w:rPr>
                <w:rFonts w:ascii="Comic Sans MS" w:hAnsi="Comic Sans MS"/>
                <w:sz w:val="36"/>
                <w:szCs w:val="36"/>
              </w:rPr>
              <w:t>high</w:t>
            </w:r>
          </w:p>
          <w:p w:rsidR="00A71B71" w:rsidRDefault="00A71B71" w:rsidP="00A71B7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A71B71">
              <w:rPr>
                <w:rFonts w:ascii="Comic Sans MS" w:hAnsi="Comic Sans MS"/>
                <w:sz w:val="36"/>
                <w:szCs w:val="36"/>
              </w:rPr>
              <w:t>light</w:t>
            </w:r>
          </w:p>
          <w:p w:rsidR="00A71B71" w:rsidRPr="00A71B71" w:rsidRDefault="00A71B71" w:rsidP="00A71B7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night</w:t>
            </w:r>
          </w:p>
          <w:p w:rsidR="00A71B71" w:rsidRDefault="00A71B71" w:rsidP="00A71B7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goat</w:t>
            </w:r>
          </w:p>
          <w:p w:rsidR="007C0C38" w:rsidRPr="002B2625" w:rsidRDefault="00A71B71" w:rsidP="00A71B71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A71B71">
              <w:rPr>
                <w:rFonts w:ascii="Comic Sans MS" w:hAnsi="Comic Sans MS"/>
                <w:sz w:val="36"/>
                <w:szCs w:val="36"/>
              </w:rPr>
              <w:t>moan</w:t>
            </w:r>
          </w:p>
        </w:tc>
        <w:tc>
          <w:tcPr>
            <w:tcW w:w="3487" w:type="dxa"/>
          </w:tcPr>
          <w:p w:rsidR="00A71B71" w:rsidRPr="006C4C84" w:rsidRDefault="00A71B71" w:rsidP="00A71B71">
            <w:pPr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5   30.9.22 </w:t>
            </w:r>
          </w:p>
          <w:p w:rsidR="00A71B71" w:rsidRDefault="00A71B71" w:rsidP="00A71B71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sounds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igh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 and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oa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A71B71" w:rsidRDefault="00A71B71" w:rsidP="00A71B71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A71B71" w:rsidRPr="00A71B71" w:rsidRDefault="00A71B71" w:rsidP="00A71B7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A71B71">
              <w:rPr>
                <w:rFonts w:ascii="Comic Sans MS" w:hAnsi="Comic Sans MS"/>
                <w:sz w:val="36"/>
                <w:szCs w:val="36"/>
              </w:rPr>
              <w:t>high</w:t>
            </w:r>
          </w:p>
          <w:p w:rsidR="00A71B71" w:rsidRDefault="00A71B71" w:rsidP="00A71B7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A71B71">
              <w:rPr>
                <w:rFonts w:ascii="Comic Sans MS" w:hAnsi="Comic Sans MS"/>
                <w:sz w:val="36"/>
                <w:szCs w:val="36"/>
              </w:rPr>
              <w:t>light</w:t>
            </w:r>
          </w:p>
          <w:p w:rsidR="00A71B71" w:rsidRPr="00A71B71" w:rsidRDefault="00A71B71" w:rsidP="00A71B7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night</w:t>
            </w:r>
          </w:p>
          <w:p w:rsidR="00A71B71" w:rsidRDefault="00A71B71" w:rsidP="00A71B7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goat</w:t>
            </w:r>
          </w:p>
          <w:p w:rsidR="0037573C" w:rsidRPr="002B2625" w:rsidRDefault="00A71B71" w:rsidP="00A71B71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A71B71">
              <w:rPr>
                <w:rFonts w:ascii="Comic Sans MS" w:hAnsi="Comic Sans MS"/>
                <w:sz w:val="36"/>
                <w:szCs w:val="36"/>
              </w:rPr>
              <w:t>moan</w:t>
            </w:r>
          </w:p>
        </w:tc>
      </w:tr>
      <w:tr w:rsidR="00176D60" w:rsidTr="004B37AE">
        <w:trPr>
          <w:trHeight w:val="4915"/>
        </w:trPr>
        <w:tc>
          <w:tcPr>
            <w:tcW w:w="3487" w:type="dxa"/>
          </w:tcPr>
          <w:p w:rsidR="0037573C" w:rsidRDefault="0037573C" w:rsidP="00CA77C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A71B71" w:rsidRPr="006C4C84" w:rsidRDefault="00A71B71" w:rsidP="00A71B71">
            <w:pPr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5   30.9.22 </w:t>
            </w:r>
          </w:p>
          <w:p w:rsidR="00A71B71" w:rsidRDefault="00A71B71" w:rsidP="00A71B71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sounds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igh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 and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oa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A71B71" w:rsidRDefault="00A71B71" w:rsidP="00A71B71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A71B71" w:rsidRPr="00A71B71" w:rsidRDefault="00A71B71" w:rsidP="00A71B7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A71B71">
              <w:rPr>
                <w:rFonts w:ascii="Comic Sans MS" w:hAnsi="Comic Sans MS"/>
                <w:sz w:val="36"/>
                <w:szCs w:val="36"/>
              </w:rPr>
              <w:t>high</w:t>
            </w:r>
          </w:p>
          <w:p w:rsidR="00A71B71" w:rsidRDefault="00A71B71" w:rsidP="00A71B7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A71B71">
              <w:rPr>
                <w:rFonts w:ascii="Comic Sans MS" w:hAnsi="Comic Sans MS"/>
                <w:sz w:val="36"/>
                <w:szCs w:val="36"/>
              </w:rPr>
              <w:t>light</w:t>
            </w:r>
          </w:p>
          <w:p w:rsidR="00A71B71" w:rsidRPr="00A71B71" w:rsidRDefault="00A71B71" w:rsidP="00A71B7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night</w:t>
            </w:r>
          </w:p>
          <w:p w:rsidR="00A71B71" w:rsidRDefault="00A71B71" w:rsidP="00A71B7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goat</w:t>
            </w:r>
          </w:p>
          <w:p w:rsidR="007C0C38" w:rsidRPr="00CA77CF" w:rsidRDefault="00A71B71" w:rsidP="00A71B7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71B71">
              <w:rPr>
                <w:rFonts w:ascii="Comic Sans MS" w:hAnsi="Comic Sans MS"/>
                <w:sz w:val="36"/>
                <w:szCs w:val="36"/>
              </w:rPr>
              <w:t>moan</w:t>
            </w:r>
          </w:p>
        </w:tc>
        <w:tc>
          <w:tcPr>
            <w:tcW w:w="3487" w:type="dxa"/>
          </w:tcPr>
          <w:p w:rsidR="0037573C" w:rsidRDefault="0037573C" w:rsidP="00CA77C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A71B71" w:rsidRPr="006C4C84" w:rsidRDefault="00A71B71" w:rsidP="00A71B71">
            <w:pPr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5   30.9.22 </w:t>
            </w:r>
          </w:p>
          <w:p w:rsidR="00A71B71" w:rsidRDefault="00A71B71" w:rsidP="00A71B71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sounds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igh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 and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oa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A71B71" w:rsidRDefault="00A71B71" w:rsidP="00A71B71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A71B71" w:rsidRPr="00A71B71" w:rsidRDefault="00A71B71" w:rsidP="00A71B7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A71B71">
              <w:rPr>
                <w:rFonts w:ascii="Comic Sans MS" w:hAnsi="Comic Sans MS"/>
                <w:sz w:val="36"/>
                <w:szCs w:val="36"/>
              </w:rPr>
              <w:t>high</w:t>
            </w:r>
          </w:p>
          <w:p w:rsidR="00A71B71" w:rsidRDefault="00A71B71" w:rsidP="00A71B7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A71B71">
              <w:rPr>
                <w:rFonts w:ascii="Comic Sans MS" w:hAnsi="Comic Sans MS"/>
                <w:sz w:val="36"/>
                <w:szCs w:val="36"/>
              </w:rPr>
              <w:t>light</w:t>
            </w:r>
          </w:p>
          <w:p w:rsidR="00A71B71" w:rsidRPr="00A71B71" w:rsidRDefault="00A71B71" w:rsidP="00A71B7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night</w:t>
            </w:r>
          </w:p>
          <w:p w:rsidR="00A71B71" w:rsidRDefault="00A71B71" w:rsidP="00A71B7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goat</w:t>
            </w:r>
          </w:p>
          <w:p w:rsidR="007C0C38" w:rsidRPr="002B2625" w:rsidRDefault="00A71B71" w:rsidP="00A71B71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A71B71">
              <w:rPr>
                <w:rFonts w:ascii="Comic Sans MS" w:hAnsi="Comic Sans MS"/>
                <w:sz w:val="36"/>
                <w:szCs w:val="36"/>
              </w:rPr>
              <w:t>moan</w:t>
            </w:r>
          </w:p>
        </w:tc>
        <w:tc>
          <w:tcPr>
            <w:tcW w:w="3487" w:type="dxa"/>
          </w:tcPr>
          <w:p w:rsidR="0037573C" w:rsidRDefault="0037573C" w:rsidP="00CA77C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A71B71" w:rsidRPr="006C4C84" w:rsidRDefault="00A71B71" w:rsidP="00A71B71">
            <w:pPr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5   30.9.22 </w:t>
            </w:r>
          </w:p>
          <w:p w:rsidR="00A71B71" w:rsidRDefault="00A71B71" w:rsidP="00A71B71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sounds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igh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 and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oa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A71B71" w:rsidRDefault="00A71B71" w:rsidP="00A71B71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A71B71" w:rsidRPr="00A71B71" w:rsidRDefault="00A71B71" w:rsidP="00A71B7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A71B71">
              <w:rPr>
                <w:rFonts w:ascii="Comic Sans MS" w:hAnsi="Comic Sans MS"/>
                <w:sz w:val="36"/>
                <w:szCs w:val="36"/>
              </w:rPr>
              <w:t>high</w:t>
            </w:r>
          </w:p>
          <w:p w:rsidR="00A71B71" w:rsidRDefault="00A71B71" w:rsidP="00A71B7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A71B71">
              <w:rPr>
                <w:rFonts w:ascii="Comic Sans MS" w:hAnsi="Comic Sans MS"/>
                <w:sz w:val="36"/>
                <w:szCs w:val="36"/>
              </w:rPr>
              <w:t>light</w:t>
            </w:r>
          </w:p>
          <w:p w:rsidR="00A71B71" w:rsidRPr="00A71B71" w:rsidRDefault="00A71B71" w:rsidP="00A71B7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night</w:t>
            </w:r>
          </w:p>
          <w:p w:rsidR="00A71B71" w:rsidRDefault="00A71B71" w:rsidP="00A71B7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goat</w:t>
            </w:r>
          </w:p>
          <w:p w:rsidR="007C0C38" w:rsidRPr="004B37AE" w:rsidRDefault="00A71B71" w:rsidP="00A71B71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A71B71">
              <w:rPr>
                <w:rFonts w:ascii="Comic Sans MS" w:hAnsi="Comic Sans MS"/>
                <w:sz w:val="36"/>
                <w:szCs w:val="36"/>
              </w:rPr>
              <w:t>moan</w:t>
            </w:r>
          </w:p>
        </w:tc>
        <w:tc>
          <w:tcPr>
            <w:tcW w:w="3487" w:type="dxa"/>
          </w:tcPr>
          <w:p w:rsidR="00CA77CF" w:rsidRDefault="00CA77CF" w:rsidP="00CA77C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A71B71" w:rsidRPr="006C4C84" w:rsidRDefault="00A71B71" w:rsidP="00A71B71">
            <w:pPr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5   30.9.22 </w:t>
            </w:r>
          </w:p>
          <w:p w:rsidR="00A71B71" w:rsidRDefault="00A71B71" w:rsidP="00A71B71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sounds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igh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 and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oa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A71B71" w:rsidRDefault="00A71B71" w:rsidP="00A71B71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A71B71" w:rsidRPr="00A71B71" w:rsidRDefault="00A71B71" w:rsidP="00A71B7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A71B71">
              <w:rPr>
                <w:rFonts w:ascii="Comic Sans MS" w:hAnsi="Comic Sans MS"/>
                <w:sz w:val="36"/>
                <w:szCs w:val="36"/>
              </w:rPr>
              <w:t>high</w:t>
            </w:r>
          </w:p>
          <w:p w:rsidR="00A71B71" w:rsidRDefault="00A71B71" w:rsidP="00A71B7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A71B71">
              <w:rPr>
                <w:rFonts w:ascii="Comic Sans MS" w:hAnsi="Comic Sans MS"/>
                <w:sz w:val="36"/>
                <w:szCs w:val="36"/>
              </w:rPr>
              <w:t>light</w:t>
            </w:r>
          </w:p>
          <w:p w:rsidR="00A71B71" w:rsidRPr="00A71B71" w:rsidRDefault="00A71B71" w:rsidP="00A71B7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night</w:t>
            </w:r>
          </w:p>
          <w:p w:rsidR="00A71B71" w:rsidRDefault="00A71B71" w:rsidP="00A71B7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goat</w:t>
            </w:r>
          </w:p>
          <w:p w:rsidR="0037573C" w:rsidRDefault="00A71B71" w:rsidP="00A71B71">
            <w:pPr>
              <w:jc w:val="center"/>
            </w:pPr>
            <w:r w:rsidRPr="00A71B71">
              <w:rPr>
                <w:rFonts w:ascii="Comic Sans MS" w:hAnsi="Comic Sans MS"/>
                <w:sz w:val="36"/>
                <w:szCs w:val="36"/>
              </w:rPr>
              <w:t>moan</w:t>
            </w:r>
          </w:p>
        </w:tc>
      </w:tr>
    </w:tbl>
    <w:p w:rsidR="00814FEA" w:rsidRDefault="00A71B71">
      <w:bookmarkStart w:id="0" w:name="_GoBack"/>
    </w:p>
    <w:bookmarkEnd w:id="0"/>
    <w:p w:rsidR="00303DDC" w:rsidRDefault="00303DDC"/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176D60"/>
    <w:rsid w:val="002B2625"/>
    <w:rsid w:val="00303DDC"/>
    <w:rsid w:val="0030475D"/>
    <w:rsid w:val="0037573C"/>
    <w:rsid w:val="004B37AE"/>
    <w:rsid w:val="006C4C84"/>
    <w:rsid w:val="0074277F"/>
    <w:rsid w:val="007C0C38"/>
    <w:rsid w:val="00962DB5"/>
    <w:rsid w:val="00A71B71"/>
    <w:rsid w:val="00CA77CF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C4843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F1F7E423</Template>
  <TotalTime>11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4</cp:revision>
  <cp:lastPrinted>2022-09-23T11:40:00Z</cp:lastPrinted>
  <dcterms:created xsi:type="dcterms:W3CDTF">2022-09-30T05:28:00Z</dcterms:created>
  <dcterms:modified xsi:type="dcterms:W3CDTF">2022-09-30T11:12:00Z</dcterms:modified>
</cp:coreProperties>
</file>