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659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7573C" w:rsidTr="0037573C">
        <w:tc>
          <w:tcPr>
            <w:tcW w:w="3487" w:type="dxa"/>
          </w:tcPr>
          <w:p w:rsidR="0037573C" w:rsidRPr="00303DDC" w:rsidRDefault="0037573C" w:rsidP="0037573C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Week </w:t>
            </w:r>
            <w:r>
              <w:rPr>
                <w:rFonts w:ascii="CCW Cursive Writing 7" w:hAnsi="CCW Cursive Writing 7"/>
                <w:sz w:val="24"/>
                <w:szCs w:val="24"/>
              </w:rPr>
              <w:t>4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  </w:t>
            </w:r>
            <w:r>
              <w:rPr>
                <w:rFonts w:ascii="CCW Cursive Writing 7" w:hAnsi="CCW Cursive Writing 7"/>
                <w:sz w:val="24"/>
                <w:szCs w:val="24"/>
              </w:rPr>
              <w:t>23.9.22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The sound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s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ee</w:t>
            </w:r>
            <w:proofErr w:type="spellEnd"/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’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 xml:space="preserve"> and ‘ai’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week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feet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rain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nail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paid</w:t>
            </w:r>
          </w:p>
        </w:tc>
        <w:tc>
          <w:tcPr>
            <w:tcW w:w="3487" w:type="dxa"/>
          </w:tcPr>
          <w:p w:rsidR="0037573C" w:rsidRPr="00303DDC" w:rsidRDefault="0037573C" w:rsidP="0037573C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Week </w:t>
            </w:r>
            <w:r>
              <w:rPr>
                <w:rFonts w:ascii="CCW Cursive Writing 7" w:hAnsi="CCW Cursive Writing 7"/>
                <w:sz w:val="24"/>
                <w:szCs w:val="24"/>
              </w:rPr>
              <w:t>4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  </w:t>
            </w:r>
            <w:r>
              <w:rPr>
                <w:rFonts w:ascii="CCW Cursive Writing 7" w:hAnsi="CCW Cursive Writing 7"/>
                <w:sz w:val="24"/>
                <w:szCs w:val="24"/>
              </w:rPr>
              <w:t>23.9.22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The sound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s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ee</w:t>
            </w:r>
            <w:proofErr w:type="spellEnd"/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’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 xml:space="preserve"> and ‘ai’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week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feet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rain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nail</w:t>
            </w:r>
          </w:p>
          <w:p w:rsidR="0037573C" w:rsidRDefault="0037573C" w:rsidP="0037573C">
            <w:pPr>
              <w:jc w:val="center"/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paid</w:t>
            </w:r>
          </w:p>
        </w:tc>
        <w:tc>
          <w:tcPr>
            <w:tcW w:w="3487" w:type="dxa"/>
          </w:tcPr>
          <w:p w:rsidR="0037573C" w:rsidRPr="00303DDC" w:rsidRDefault="0037573C" w:rsidP="0037573C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Week </w:t>
            </w:r>
            <w:r>
              <w:rPr>
                <w:rFonts w:ascii="CCW Cursive Writing 7" w:hAnsi="CCW Cursive Writing 7"/>
                <w:sz w:val="24"/>
                <w:szCs w:val="24"/>
              </w:rPr>
              <w:t>4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  </w:t>
            </w:r>
            <w:r>
              <w:rPr>
                <w:rFonts w:ascii="CCW Cursive Writing 7" w:hAnsi="CCW Cursive Writing 7"/>
                <w:sz w:val="24"/>
                <w:szCs w:val="24"/>
              </w:rPr>
              <w:t>23.9.22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The sound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s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ee</w:t>
            </w:r>
            <w:proofErr w:type="spellEnd"/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’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 xml:space="preserve"> and ‘ai’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week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feet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rain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nail</w:t>
            </w:r>
          </w:p>
          <w:p w:rsidR="0037573C" w:rsidRDefault="0037573C" w:rsidP="0037573C">
            <w:pPr>
              <w:jc w:val="center"/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paid</w:t>
            </w:r>
          </w:p>
        </w:tc>
        <w:tc>
          <w:tcPr>
            <w:tcW w:w="3487" w:type="dxa"/>
          </w:tcPr>
          <w:p w:rsidR="0037573C" w:rsidRPr="00303DDC" w:rsidRDefault="0037573C" w:rsidP="0037573C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Week </w:t>
            </w:r>
            <w:r>
              <w:rPr>
                <w:rFonts w:ascii="CCW Cursive Writing 7" w:hAnsi="CCW Cursive Writing 7"/>
                <w:sz w:val="24"/>
                <w:szCs w:val="24"/>
              </w:rPr>
              <w:t>4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  </w:t>
            </w:r>
            <w:r>
              <w:rPr>
                <w:rFonts w:ascii="CCW Cursive Writing 7" w:hAnsi="CCW Cursive Writing 7"/>
                <w:sz w:val="24"/>
                <w:szCs w:val="24"/>
              </w:rPr>
              <w:t>23.9.22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The sound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s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ee</w:t>
            </w:r>
            <w:proofErr w:type="spellEnd"/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’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 xml:space="preserve"> and ‘ai’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week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feet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rain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nail</w:t>
            </w:r>
          </w:p>
          <w:p w:rsidR="0037573C" w:rsidRDefault="0037573C" w:rsidP="0037573C">
            <w:pPr>
              <w:jc w:val="center"/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paid</w:t>
            </w:r>
          </w:p>
        </w:tc>
      </w:tr>
      <w:tr w:rsidR="0037573C" w:rsidTr="0037573C">
        <w:tc>
          <w:tcPr>
            <w:tcW w:w="3487" w:type="dxa"/>
          </w:tcPr>
          <w:p w:rsidR="0037573C" w:rsidRPr="00303DDC" w:rsidRDefault="0037573C" w:rsidP="0037573C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Week </w:t>
            </w:r>
            <w:r>
              <w:rPr>
                <w:rFonts w:ascii="CCW Cursive Writing 7" w:hAnsi="CCW Cursive Writing 7"/>
                <w:sz w:val="24"/>
                <w:szCs w:val="24"/>
              </w:rPr>
              <w:t>4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  </w:t>
            </w:r>
            <w:r>
              <w:rPr>
                <w:rFonts w:ascii="CCW Cursive Writing 7" w:hAnsi="CCW Cursive Writing 7"/>
                <w:sz w:val="24"/>
                <w:szCs w:val="24"/>
              </w:rPr>
              <w:t>23.9.22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The sound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s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ee</w:t>
            </w:r>
            <w:proofErr w:type="spellEnd"/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’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 xml:space="preserve"> and ‘ai’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week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feet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rain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nail</w:t>
            </w:r>
          </w:p>
          <w:p w:rsidR="0037573C" w:rsidRDefault="0037573C" w:rsidP="0037573C">
            <w:pPr>
              <w:jc w:val="center"/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paid</w:t>
            </w:r>
          </w:p>
        </w:tc>
        <w:tc>
          <w:tcPr>
            <w:tcW w:w="3487" w:type="dxa"/>
          </w:tcPr>
          <w:p w:rsidR="0037573C" w:rsidRDefault="0037573C" w:rsidP="0037573C"/>
          <w:p w:rsidR="0037573C" w:rsidRPr="00303DDC" w:rsidRDefault="0037573C" w:rsidP="0037573C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Week </w:t>
            </w:r>
            <w:r>
              <w:rPr>
                <w:rFonts w:ascii="CCW Cursive Writing 7" w:hAnsi="CCW Cursive Writing 7"/>
                <w:sz w:val="24"/>
                <w:szCs w:val="24"/>
              </w:rPr>
              <w:t>4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  </w:t>
            </w:r>
            <w:r>
              <w:rPr>
                <w:rFonts w:ascii="CCW Cursive Writing 7" w:hAnsi="CCW Cursive Writing 7"/>
                <w:sz w:val="24"/>
                <w:szCs w:val="24"/>
              </w:rPr>
              <w:t>23.9.22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The sound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s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ee</w:t>
            </w:r>
            <w:proofErr w:type="spellEnd"/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’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 xml:space="preserve"> and ‘ai’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week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feet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rain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nail</w:t>
            </w:r>
          </w:p>
          <w:p w:rsidR="0037573C" w:rsidRDefault="0037573C" w:rsidP="0037573C">
            <w:pPr>
              <w:jc w:val="center"/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paid</w:t>
            </w:r>
            <w:bookmarkStart w:id="0" w:name="_GoBack"/>
            <w:bookmarkEnd w:id="0"/>
          </w:p>
        </w:tc>
        <w:tc>
          <w:tcPr>
            <w:tcW w:w="3487" w:type="dxa"/>
          </w:tcPr>
          <w:p w:rsidR="0037573C" w:rsidRPr="00303DDC" w:rsidRDefault="0037573C" w:rsidP="0037573C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Week </w:t>
            </w:r>
            <w:r>
              <w:rPr>
                <w:rFonts w:ascii="CCW Cursive Writing 7" w:hAnsi="CCW Cursive Writing 7"/>
                <w:sz w:val="24"/>
                <w:szCs w:val="24"/>
              </w:rPr>
              <w:t>4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  </w:t>
            </w:r>
            <w:r>
              <w:rPr>
                <w:rFonts w:ascii="CCW Cursive Writing 7" w:hAnsi="CCW Cursive Writing 7"/>
                <w:sz w:val="24"/>
                <w:szCs w:val="24"/>
              </w:rPr>
              <w:t>23.9.22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The sound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s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ee</w:t>
            </w:r>
            <w:proofErr w:type="spellEnd"/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’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 xml:space="preserve"> and ‘ai’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week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feet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rain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nail</w:t>
            </w:r>
          </w:p>
          <w:p w:rsidR="0037573C" w:rsidRDefault="0037573C" w:rsidP="0037573C">
            <w:pPr>
              <w:jc w:val="center"/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paid</w:t>
            </w:r>
          </w:p>
        </w:tc>
        <w:tc>
          <w:tcPr>
            <w:tcW w:w="3487" w:type="dxa"/>
          </w:tcPr>
          <w:p w:rsidR="0037573C" w:rsidRPr="00303DDC" w:rsidRDefault="0037573C" w:rsidP="0037573C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Week </w:t>
            </w:r>
            <w:r>
              <w:rPr>
                <w:rFonts w:ascii="CCW Cursive Writing 7" w:hAnsi="CCW Cursive Writing 7"/>
                <w:sz w:val="24"/>
                <w:szCs w:val="24"/>
              </w:rPr>
              <w:t>4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  </w:t>
            </w:r>
            <w:r>
              <w:rPr>
                <w:rFonts w:ascii="CCW Cursive Writing 7" w:hAnsi="CCW Cursive Writing 7"/>
                <w:sz w:val="24"/>
                <w:szCs w:val="24"/>
              </w:rPr>
              <w:t>23.9.22</w:t>
            </w:r>
            <w:r w:rsidRPr="00303DDC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The sound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s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>ee</w:t>
            </w:r>
            <w:proofErr w:type="spellEnd"/>
            <w:r w:rsidRPr="00817B74">
              <w:rPr>
                <w:rFonts w:ascii="CCW Cursive Writing 7" w:hAnsi="CCW Cursive Writing 7"/>
                <w:color w:val="FF0000"/>
                <w:sz w:val="24"/>
                <w:szCs w:val="24"/>
              </w:rPr>
              <w:t>’</w:t>
            </w:r>
            <w:r>
              <w:rPr>
                <w:rFonts w:ascii="CCW Cursive Writing 7" w:hAnsi="CCW Cursive Writing 7"/>
                <w:color w:val="FF0000"/>
                <w:sz w:val="24"/>
                <w:szCs w:val="24"/>
              </w:rPr>
              <w:t xml:space="preserve"> and ‘ai’</w:t>
            </w:r>
          </w:p>
          <w:p w:rsidR="0037573C" w:rsidRDefault="0037573C" w:rsidP="0037573C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week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feet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rain</w:t>
            </w:r>
          </w:p>
          <w:p w:rsidR="0037573C" w:rsidRPr="0037573C" w:rsidRDefault="0037573C" w:rsidP="0037573C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nail</w:t>
            </w:r>
          </w:p>
          <w:p w:rsidR="0037573C" w:rsidRDefault="0037573C" w:rsidP="0037573C">
            <w:pPr>
              <w:jc w:val="center"/>
            </w:pPr>
            <w:r w:rsidRPr="0037573C"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  <w:t>paid</w:t>
            </w:r>
          </w:p>
        </w:tc>
      </w:tr>
    </w:tbl>
    <w:p w:rsidR="00814FEA" w:rsidRDefault="0037573C"/>
    <w:p w:rsidR="00303DDC" w:rsidRDefault="00303DDC"/>
    <w:p w:rsidR="00303DDC" w:rsidRDefault="00303DDC"/>
    <w:sectPr w:rsidR="00303DDC" w:rsidSect="00303D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303DDC"/>
    <w:rsid w:val="0037573C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9845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4BBED90F</Template>
  <TotalTime>1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2022-09-23T11:36:00Z</dcterms:created>
  <dcterms:modified xsi:type="dcterms:W3CDTF">2022-09-23T11:36:00Z</dcterms:modified>
</cp:coreProperties>
</file>