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CA77CF" w:rsidRPr="006C4C84" w:rsidRDefault="00CA77CF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435484"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74C64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AA50D6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="00574C64">
              <w:rPr>
                <w:rFonts w:ascii="Comic Sans MS" w:hAnsi="Comic Sans MS"/>
                <w:sz w:val="24"/>
                <w:szCs w:val="24"/>
              </w:rPr>
              <w:t xml:space="preserve">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A50D6">
              <w:rPr>
                <w:rFonts w:ascii="Comic Sans MS" w:hAnsi="Comic Sans MS"/>
                <w:sz w:val="24"/>
                <w:szCs w:val="24"/>
              </w:rPr>
              <w:t>20</w:t>
            </w:r>
            <w:r w:rsidR="00574C64">
              <w:rPr>
                <w:rFonts w:ascii="Comic Sans MS" w:hAnsi="Comic Sans MS"/>
                <w:sz w:val="24"/>
                <w:szCs w:val="24"/>
              </w:rPr>
              <w:t>.10.22</w:t>
            </w:r>
          </w:p>
          <w:p w:rsidR="00934069" w:rsidRDefault="00CA77CF" w:rsidP="00AA50D6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 w:rsidR="00AA50D6"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 w:rsidR="00AA50D6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="00710BF3"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  <w:r w:rsidR="00AA50D6">
              <w:rPr>
                <w:rFonts w:ascii="Comic Sans MS" w:hAnsi="Comic Sans MS"/>
                <w:color w:val="FF0000"/>
                <w:sz w:val="24"/>
                <w:szCs w:val="24"/>
              </w:rPr>
              <w:t>and         tricky words</w:t>
            </w:r>
          </w:p>
          <w:p w:rsidR="00AA50D6" w:rsidRDefault="00AA50D6" w:rsidP="00AA50D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AA50D6" w:rsidRPr="00AA50D6" w:rsidRDefault="00AA50D6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AA50D6" w:rsidRPr="00AA50D6" w:rsidRDefault="00AA50D6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AA50D6" w:rsidRDefault="00AA50D6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3F4C34" w:rsidRDefault="003F4C34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F4C34" w:rsidRDefault="00DB1291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DB1291" w:rsidRDefault="00721144" w:rsidP="003F4C34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AA50D6" w:rsidRPr="0037573C" w:rsidRDefault="00AA50D6" w:rsidP="00DB1291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2B2625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934069" w:rsidRDefault="00721144" w:rsidP="00291F9E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21144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21144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CA77CF" w:rsidRDefault="00721144" w:rsidP="00291F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21144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4B37AE" w:rsidRDefault="00721144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’’ and    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key</w:t>
            </w:r>
          </w:p>
          <w:p w:rsidR="00291F9E" w:rsidRPr="00AA50D6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AA50D6">
              <w:rPr>
                <w:rFonts w:ascii="Comic Sans MS" w:hAnsi="Comic Sans MS"/>
                <w:color w:val="000000" w:themeColor="text1"/>
                <w:sz w:val="32"/>
                <w:szCs w:val="32"/>
              </w:rPr>
              <w:t>monkey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today</w:t>
            </w:r>
          </w:p>
          <w:p w:rsidR="0037573C" w:rsidRDefault="00291F9E" w:rsidP="00291F9E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Default="00721144" w:rsidP="00291F9E">
            <w:pPr>
              <w:jc w:val="center"/>
            </w:pPr>
            <w:r w:rsidRPr="00721144">
              <w:rPr>
                <w:rFonts w:ascii="Comic Sans MS" w:hAnsi="Comic Sans MS"/>
                <w:color w:val="000000" w:themeColor="text1"/>
                <w:sz w:val="36"/>
                <w:szCs w:val="36"/>
              </w:rPr>
              <w:t>are</w:t>
            </w:r>
          </w:p>
        </w:tc>
      </w:tr>
    </w:tbl>
    <w:p w:rsidR="00814FEA" w:rsidRDefault="00721144"/>
    <w:p w:rsidR="00303DDC" w:rsidRDefault="00303DDC"/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B37AE"/>
    <w:rsid w:val="00574C64"/>
    <w:rsid w:val="00651859"/>
    <w:rsid w:val="006C4C84"/>
    <w:rsid w:val="00710BF3"/>
    <w:rsid w:val="00721144"/>
    <w:rsid w:val="0074277F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F26A9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4C6A1035</Template>
  <TotalTime>35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2022-10-20T07:21:00Z</cp:lastPrinted>
  <dcterms:created xsi:type="dcterms:W3CDTF">2022-10-19T19:11:00Z</dcterms:created>
  <dcterms:modified xsi:type="dcterms:W3CDTF">2022-10-20T07:21:00Z</dcterms:modified>
</cp:coreProperties>
</file>