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4B37AE">
        <w:trPr>
          <w:trHeight w:val="4671"/>
        </w:trPr>
        <w:tc>
          <w:tcPr>
            <w:tcW w:w="3487" w:type="dxa"/>
          </w:tcPr>
          <w:p w:rsidR="00CA77CF" w:rsidRPr="006C4C84" w:rsidRDefault="00CA77CF" w:rsidP="00D54B2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 w:rsidR="009F57A4">
              <w:rPr>
                <w:rFonts w:ascii="Comic Sans MS" w:hAnsi="Comic Sans MS"/>
                <w:sz w:val="24"/>
                <w:szCs w:val="24"/>
              </w:rPr>
              <w:t>7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 w:rsidR="00574C64"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10BF3">
              <w:rPr>
                <w:rFonts w:ascii="Comic Sans MS" w:hAnsi="Comic Sans MS"/>
                <w:sz w:val="24"/>
                <w:szCs w:val="24"/>
              </w:rPr>
              <w:t>1</w:t>
            </w:r>
            <w:r w:rsidR="00651859">
              <w:rPr>
                <w:rFonts w:ascii="Comic Sans MS" w:hAnsi="Comic Sans MS"/>
                <w:sz w:val="24"/>
                <w:szCs w:val="24"/>
              </w:rPr>
              <w:t>4</w:t>
            </w:r>
            <w:r w:rsidR="00574C64">
              <w:rPr>
                <w:rFonts w:ascii="Comic Sans MS" w:hAnsi="Comic Sans MS"/>
                <w:sz w:val="24"/>
                <w:szCs w:val="24"/>
              </w:rPr>
              <w:t>.10.22</w:t>
            </w:r>
          </w:p>
          <w:p w:rsidR="00710BF3" w:rsidRDefault="00CA77CF" w:rsidP="00D54B2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="00710BF3">
              <w:rPr>
                <w:rFonts w:ascii="Comic Sans MS" w:hAnsi="Comic Sans MS"/>
                <w:color w:val="FF0000"/>
                <w:sz w:val="24"/>
                <w:szCs w:val="24"/>
              </w:rPr>
              <w:t>‘</w:t>
            </w:r>
            <w:proofErr w:type="spellStart"/>
            <w:r w:rsidR="00710BF3">
              <w:rPr>
                <w:rFonts w:ascii="Comic Sans MS" w:hAnsi="Comic Sans MS"/>
                <w:color w:val="FF0000"/>
                <w:sz w:val="24"/>
                <w:szCs w:val="24"/>
              </w:rPr>
              <w:t>oe</w:t>
            </w:r>
            <w:proofErr w:type="spellEnd"/>
            <w:r w:rsidR="00710BF3">
              <w:rPr>
                <w:rFonts w:ascii="Comic Sans MS" w:hAnsi="Comic Sans MS"/>
                <w:color w:val="FF0000"/>
                <w:sz w:val="24"/>
                <w:szCs w:val="24"/>
              </w:rPr>
              <w:t xml:space="preserve">’ and </w:t>
            </w:r>
            <w:r w:rsidR="00934069">
              <w:rPr>
                <w:rFonts w:ascii="Comic Sans MS" w:hAnsi="Comic Sans MS"/>
                <w:color w:val="FF0000"/>
                <w:sz w:val="24"/>
                <w:szCs w:val="24"/>
              </w:rPr>
              <w:t xml:space="preserve">                    tricky words</w:t>
            </w:r>
          </w:p>
          <w:p w:rsidR="00710BF3" w:rsidRDefault="00710BF3" w:rsidP="00D54B2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710BF3" w:rsidRPr="00934069" w:rsidRDefault="00934069" w:rsidP="00D54B24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>t</w:t>
            </w:r>
            <w:r w:rsidR="00710BF3"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>oe</w:t>
            </w:r>
          </w:p>
          <w:p w:rsidR="00710BF3" w:rsidRPr="00934069" w:rsidRDefault="00934069" w:rsidP="00934069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            g</w:t>
            </w:r>
            <w:r w:rsidR="00710BF3"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oes </w:t>
            </w:r>
          </w:p>
          <w:p w:rsidR="00934069" w:rsidRPr="00934069" w:rsidRDefault="00934069" w:rsidP="00934069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  <w:p w:rsidR="00CA77CF" w:rsidRDefault="00934069" w:rsidP="00D54B2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have</w:t>
            </w:r>
            <w:r w:rsidR="00D54B24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D54B24" w:rsidRDefault="00934069" w:rsidP="00934069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>said</w:t>
            </w:r>
          </w:p>
          <w:p w:rsidR="00934069" w:rsidRPr="0037573C" w:rsidRDefault="00934069" w:rsidP="00934069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>like</w:t>
            </w:r>
          </w:p>
        </w:tc>
        <w:tc>
          <w:tcPr>
            <w:tcW w:w="3487" w:type="dxa"/>
          </w:tcPr>
          <w:p w:rsidR="00934069" w:rsidRPr="006C4C84" w:rsidRDefault="00934069" w:rsidP="009340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651859">
              <w:rPr>
                <w:rFonts w:ascii="Comic Sans MS" w:hAnsi="Comic Sans MS"/>
                <w:sz w:val="24"/>
                <w:szCs w:val="24"/>
              </w:rPr>
              <w:t>4</w:t>
            </w:r>
            <w:r>
              <w:rPr>
                <w:rFonts w:ascii="Comic Sans MS" w:hAnsi="Comic Sans MS"/>
                <w:sz w:val="24"/>
                <w:szCs w:val="24"/>
              </w:rPr>
              <w:t>.10.22</w:t>
            </w:r>
          </w:p>
          <w:p w:rsidR="00934069" w:rsidRDefault="00934069" w:rsidP="0093406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 and                     tricky words</w:t>
            </w:r>
          </w:p>
          <w:p w:rsidR="00934069" w:rsidRDefault="00934069" w:rsidP="0093406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934069" w:rsidRPr="00934069" w:rsidRDefault="00934069" w:rsidP="00934069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>toe</w:t>
            </w:r>
          </w:p>
          <w:p w:rsidR="00934069" w:rsidRPr="00934069" w:rsidRDefault="00934069" w:rsidP="00934069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            goes </w:t>
            </w:r>
          </w:p>
          <w:p w:rsidR="00934069" w:rsidRPr="00934069" w:rsidRDefault="00934069" w:rsidP="00934069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  <w:p w:rsidR="00934069" w:rsidRDefault="00934069" w:rsidP="0093406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have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934069" w:rsidRDefault="00934069" w:rsidP="00934069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>said</w:t>
            </w:r>
          </w:p>
          <w:p w:rsidR="002B2625" w:rsidRPr="00934069" w:rsidRDefault="00934069" w:rsidP="00934069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>like</w:t>
            </w:r>
          </w:p>
        </w:tc>
        <w:tc>
          <w:tcPr>
            <w:tcW w:w="3487" w:type="dxa"/>
          </w:tcPr>
          <w:p w:rsidR="00934069" w:rsidRPr="006C4C84" w:rsidRDefault="00934069" w:rsidP="009340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651859">
              <w:rPr>
                <w:rFonts w:ascii="Comic Sans MS" w:hAnsi="Comic Sans MS"/>
                <w:sz w:val="24"/>
                <w:szCs w:val="24"/>
              </w:rPr>
              <w:t>4</w:t>
            </w:r>
            <w:r>
              <w:rPr>
                <w:rFonts w:ascii="Comic Sans MS" w:hAnsi="Comic Sans MS"/>
                <w:sz w:val="24"/>
                <w:szCs w:val="24"/>
              </w:rPr>
              <w:t>.10.22</w:t>
            </w:r>
          </w:p>
          <w:p w:rsidR="00934069" w:rsidRDefault="00934069" w:rsidP="0093406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 and                     tricky words</w:t>
            </w:r>
          </w:p>
          <w:p w:rsidR="00934069" w:rsidRDefault="00934069" w:rsidP="0093406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934069" w:rsidRPr="00934069" w:rsidRDefault="00934069" w:rsidP="00934069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>toe</w:t>
            </w:r>
          </w:p>
          <w:p w:rsidR="00934069" w:rsidRPr="00934069" w:rsidRDefault="00934069" w:rsidP="00934069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            goes </w:t>
            </w:r>
          </w:p>
          <w:p w:rsidR="00934069" w:rsidRPr="00934069" w:rsidRDefault="00934069" w:rsidP="00934069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  <w:p w:rsidR="00934069" w:rsidRDefault="00934069" w:rsidP="0093406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have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934069" w:rsidRDefault="00934069" w:rsidP="00934069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>said</w:t>
            </w:r>
          </w:p>
          <w:p w:rsidR="0037573C" w:rsidRPr="002B2625" w:rsidRDefault="00934069" w:rsidP="00934069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>like</w:t>
            </w:r>
          </w:p>
        </w:tc>
        <w:tc>
          <w:tcPr>
            <w:tcW w:w="3487" w:type="dxa"/>
          </w:tcPr>
          <w:p w:rsidR="00934069" w:rsidRPr="006C4C84" w:rsidRDefault="00934069" w:rsidP="009340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651859">
              <w:rPr>
                <w:rFonts w:ascii="Comic Sans MS" w:hAnsi="Comic Sans MS"/>
                <w:sz w:val="24"/>
                <w:szCs w:val="24"/>
              </w:rPr>
              <w:t>4</w:t>
            </w:r>
            <w:r>
              <w:rPr>
                <w:rFonts w:ascii="Comic Sans MS" w:hAnsi="Comic Sans MS"/>
                <w:sz w:val="24"/>
                <w:szCs w:val="24"/>
              </w:rPr>
              <w:t>.10.22</w:t>
            </w:r>
          </w:p>
          <w:p w:rsidR="00934069" w:rsidRDefault="00934069" w:rsidP="0093406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 and                     tricky words</w:t>
            </w:r>
          </w:p>
          <w:p w:rsidR="00934069" w:rsidRDefault="00934069" w:rsidP="0093406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934069" w:rsidRPr="00934069" w:rsidRDefault="00934069" w:rsidP="00934069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>toe</w:t>
            </w:r>
          </w:p>
          <w:p w:rsidR="00934069" w:rsidRPr="00934069" w:rsidRDefault="00934069" w:rsidP="00934069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            goes </w:t>
            </w:r>
          </w:p>
          <w:p w:rsidR="00934069" w:rsidRPr="00934069" w:rsidRDefault="00934069" w:rsidP="00934069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  <w:p w:rsidR="00934069" w:rsidRDefault="00934069" w:rsidP="0093406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have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934069" w:rsidRDefault="00934069" w:rsidP="00934069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>said</w:t>
            </w:r>
          </w:p>
          <w:p w:rsidR="0037573C" w:rsidRPr="002B2625" w:rsidRDefault="00934069" w:rsidP="00934069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>like</w:t>
            </w:r>
          </w:p>
        </w:tc>
      </w:tr>
      <w:tr w:rsidR="00176D60" w:rsidTr="004B37AE">
        <w:trPr>
          <w:trHeight w:val="4915"/>
        </w:trPr>
        <w:tc>
          <w:tcPr>
            <w:tcW w:w="3487" w:type="dxa"/>
          </w:tcPr>
          <w:p w:rsidR="00934069" w:rsidRPr="006C4C84" w:rsidRDefault="00934069" w:rsidP="009340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651859">
              <w:rPr>
                <w:rFonts w:ascii="Comic Sans MS" w:hAnsi="Comic Sans MS"/>
                <w:sz w:val="24"/>
                <w:szCs w:val="24"/>
              </w:rPr>
              <w:t>4</w:t>
            </w:r>
            <w:bookmarkStart w:id="0" w:name="_GoBack"/>
            <w:bookmarkEnd w:id="0"/>
            <w:r>
              <w:rPr>
                <w:rFonts w:ascii="Comic Sans MS" w:hAnsi="Comic Sans MS"/>
                <w:sz w:val="24"/>
                <w:szCs w:val="24"/>
              </w:rPr>
              <w:t>.10.22</w:t>
            </w:r>
          </w:p>
          <w:p w:rsidR="00934069" w:rsidRDefault="00934069" w:rsidP="0093406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 and                     tricky words</w:t>
            </w:r>
          </w:p>
          <w:p w:rsidR="00934069" w:rsidRDefault="00934069" w:rsidP="0093406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934069" w:rsidRPr="00934069" w:rsidRDefault="00934069" w:rsidP="00934069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>toe</w:t>
            </w:r>
          </w:p>
          <w:p w:rsidR="00934069" w:rsidRPr="00934069" w:rsidRDefault="00934069" w:rsidP="00934069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            goes </w:t>
            </w:r>
          </w:p>
          <w:p w:rsidR="00934069" w:rsidRPr="00934069" w:rsidRDefault="00934069" w:rsidP="00934069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  <w:p w:rsidR="00934069" w:rsidRDefault="00934069" w:rsidP="0093406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have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934069" w:rsidRDefault="00934069" w:rsidP="00934069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>said</w:t>
            </w:r>
          </w:p>
          <w:p w:rsidR="0037573C" w:rsidRPr="00CA77CF" w:rsidRDefault="00934069" w:rsidP="0093406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>like</w:t>
            </w:r>
          </w:p>
        </w:tc>
        <w:tc>
          <w:tcPr>
            <w:tcW w:w="3487" w:type="dxa"/>
          </w:tcPr>
          <w:p w:rsidR="00934069" w:rsidRPr="006C4C84" w:rsidRDefault="00934069" w:rsidP="009340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651859">
              <w:rPr>
                <w:rFonts w:ascii="Comic Sans MS" w:hAnsi="Comic Sans MS"/>
                <w:sz w:val="24"/>
                <w:szCs w:val="24"/>
              </w:rPr>
              <w:t>4</w:t>
            </w:r>
            <w:r>
              <w:rPr>
                <w:rFonts w:ascii="Comic Sans MS" w:hAnsi="Comic Sans MS"/>
                <w:sz w:val="24"/>
                <w:szCs w:val="24"/>
              </w:rPr>
              <w:t>.10.22</w:t>
            </w:r>
          </w:p>
          <w:p w:rsidR="00934069" w:rsidRDefault="00934069" w:rsidP="0093406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 and                     tricky words</w:t>
            </w:r>
          </w:p>
          <w:p w:rsidR="00934069" w:rsidRDefault="00934069" w:rsidP="0093406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934069" w:rsidRPr="00934069" w:rsidRDefault="00934069" w:rsidP="00934069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>toe</w:t>
            </w:r>
          </w:p>
          <w:p w:rsidR="00934069" w:rsidRPr="00934069" w:rsidRDefault="00934069" w:rsidP="00934069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            goes </w:t>
            </w:r>
          </w:p>
          <w:p w:rsidR="00934069" w:rsidRPr="00934069" w:rsidRDefault="00934069" w:rsidP="00934069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  <w:p w:rsidR="00934069" w:rsidRDefault="00934069" w:rsidP="0093406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have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934069" w:rsidRDefault="00934069" w:rsidP="00934069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>said</w:t>
            </w:r>
          </w:p>
          <w:p w:rsidR="0037573C" w:rsidRPr="002B2625" w:rsidRDefault="00934069" w:rsidP="00934069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>like</w:t>
            </w:r>
          </w:p>
        </w:tc>
        <w:tc>
          <w:tcPr>
            <w:tcW w:w="3487" w:type="dxa"/>
          </w:tcPr>
          <w:p w:rsidR="00934069" w:rsidRPr="006C4C84" w:rsidRDefault="00934069" w:rsidP="009340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651859">
              <w:rPr>
                <w:rFonts w:ascii="Comic Sans MS" w:hAnsi="Comic Sans MS"/>
                <w:sz w:val="24"/>
                <w:szCs w:val="24"/>
              </w:rPr>
              <w:t>4</w:t>
            </w:r>
            <w:r>
              <w:rPr>
                <w:rFonts w:ascii="Comic Sans MS" w:hAnsi="Comic Sans MS"/>
                <w:sz w:val="24"/>
                <w:szCs w:val="24"/>
              </w:rPr>
              <w:t>.10.22</w:t>
            </w:r>
          </w:p>
          <w:p w:rsidR="00934069" w:rsidRDefault="00934069" w:rsidP="0093406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 and                     tricky words</w:t>
            </w:r>
          </w:p>
          <w:p w:rsidR="00934069" w:rsidRDefault="00934069" w:rsidP="0093406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934069" w:rsidRPr="00934069" w:rsidRDefault="00934069" w:rsidP="00934069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>toe</w:t>
            </w:r>
          </w:p>
          <w:p w:rsidR="00934069" w:rsidRPr="00934069" w:rsidRDefault="00934069" w:rsidP="00934069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            goes </w:t>
            </w:r>
          </w:p>
          <w:p w:rsidR="00934069" w:rsidRPr="00934069" w:rsidRDefault="00934069" w:rsidP="00934069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  <w:p w:rsidR="00934069" w:rsidRDefault="00934069" w:rsidP="0093406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have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934069" w:rsidRDefault="00934069" w:rsidP="00934069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>said</w:t>
            </w:r>
          </w:p>
          <w:p w:rsidR="0037573C" w:rsidRPr="004B37AE" w:rsidRDefault="00934069" w:rsidP="00934069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>like</w:t>
            </w:r>
          </w:p>
        </w:tc>
        <w:tc>
          <w:tcPr>
            <w:tcW w:w="3487" w:type="dxa"/>
          </w:tcPr>
          <w:p w:rsidR="00934069" w:rsidRPr="006C4C84" w:rsidRDefault="00934069" w:rsidP="009340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651859">
              <w:rPr>
                <w:rFonts w:ascii="Comic Sans MS" w:hAnsi="Comic Sans MS"/>
                <w:sz w:val="24"/>
                <w:szCs w:val="24"/>
              </w:rPr>
              <w:t>4</w:t>
            </w:r>
            <w:r>
              <w:rPr>
                <w:rFonts w:ascii="Comic Sans MS" w:hAnsi="Comic Sans MS"/>
                <w:sz w:val="24"/>
                <w:szCs w:val="24"/>
              </w:rPr>
              <w:t>.10.22</w:t>
            </w:r>
          </w:p>
          <w:p w:rsidR="00934069" w:rsidRDefault="00934069" w:rsidP="0093406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 and                     tricky words</w:t>
            </w:r>
          </w:p>
          <w:p w:rsidR="00934069" w:rsidRDefault="00934069" w:rsidP="0093406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934069" w:rsidRPr="00934069" w:rsidRDefault="00934069" w:rsidP="00934069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>toe</w:t>
            </w:r>
          </w:p>
          <w:p w:rsidR="00934069" w:rsidRPr="00934069" w:rsidRDefault="00934069" w:rsidP="00934069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            goes </w:t>
            </w:r>
          </w:p>
          <w:p w:rsidR="00934069" w:rsidRPr="00934069" w:rsidRDefault="00934069" w:rsidP="00934069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  <w:p w:rsidR="00934069" w:rsidRDefault="00934069" w:rsidP="0093406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have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934069" w:rsidRDefault="00934069" w:rsidP="00934069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>said</w:t>
            </w:r>
          </w:p>
          <w:p w:rsidR="0037573C" w:rsidRDefault="00934069" w:rsidP="00934069">
            <w:pPr>
              <w:jc w:val="center"/>
            </w:pPr>
            <w:r w:rsidRPr="00934069">
              <w:rPr>
                <w:rFonts w:ascii="Comic Sans MS" w:hAnsi="Comic Sans MS"/>
                <w:color w:val="000000" w:themeColor="text1"/>
                <w:sz w:val="36"/>
                <w:szCs w:val="36"/>
              </w:rPr>
              <w:t>like</w:t>
            </w:r>
          </w:p>
        </w:tc>
      </w:tr>
    </w:tbl>
    <w:p w:rsidR="00814FEA" w:rsidRDefault="00651859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176D60"/>
    <w:rsid w:val="002B2625"/>
    <w:rsid w:val="00303DDC"/>
    <w:rsid w:val="0037573C"/>
    <w:rsid w:val="004B37AE"/>
    <w:rsid w:val="00574C64"/>
    <w:rsid w:val="00651859"/>
    <w:rsid w:val="006C4C84"/>
    <w:rsid w:val="00710BF3"/>
    <w:rsid w:val="0074277F"/>
    <w:rsid w:val="00934069"/>
    <w:rsid w:val="00962DB5"/>
    <w:rsid w:val="009F57A4"/>
    <w:rsid w:val="00CA77CF"/>
    <w:rsid w:val="00D54B24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CB9C2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92DBB76F</Template>
  <TotalTime>20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4</cp:revision>
  <cp:lastPrinted>2022-10-14T06:53:00Z</cp:lastPrinted>
  <dcterms:created xsi:type="dcterms:W3CDTF">2022-10-13T21:07:00Z</dcterms:created>
  <dcterms:modified xsi:type="dcterms:W3CDTF">2022-10-14T06:54:00Z</dcterms:modified>
</cp:coreProperties>
</file>