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4B37AE">
        <w:trPr>
          <w:trHeight w:val="4671"/>
        </w:trPr>
        <w:tc>
          <w:tcPr>
            <w:tcW w:w="3487" w:type="dxa"/>
          </w:tcPr>
          <w:p w:rsidR="00CA77CF" w:rsidRPr="006C4C84" w:rsidRDefault="00CA77CF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574C64"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 w:rsidR="00574C64"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74C64"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CA77CF" w:rsidRDefault="00CA77CF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‘‘</w:t>
            </w:r>
            <w:proofErr w:type="spellStart"/>
            <w:r w:rsidR="00D54B24">
              <w:rPr>
                <w:rFonts w:ascii="Comic Sans MS" w:hAnsi="Comic Sans MS"/>
                <w:color w:val="FF0000"/>
                <w:sz w:val="24"/>
                <w:szCs w:val="24"/>
              </w:rPr>
              <w:t>wh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 w:rsidR="00D54B2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 w:rsidR="00D54B24"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 w:rsidR="00D54B2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CA77CF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few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what</w:t>
            </w:r>
          </w:p>
          <w:p w:rsidR="00D54B24" w:rsidRPr="0037573C" w:rsidRDefault="00D54B24" w:rsidP="00D54B24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3487" w:type="dxa"/>
          </w:tcPr>
          <w:p w:rsidR="00D54B24" w:rsidRPr="006C4C84" w:rsidRDefault="00D54B24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wh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few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what</w:t>
            </w:r>
          </w:p>
          <w:p w:rsidR="002B2625" w:rsidRDefault="00D54B24" w:rsidP="00D54B24">
            <w:pPr>
              <w:jc w:val="center"/>
            </w:pPr>
            <w:r w:rsidRPr="00D54B24"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3487" w:type="dxa"/>
          </w:tcPr>
          <w:p w:rsidR="00D54B24" w:rsidRPr="006C4C84" w:rsidRDefault="00D54B24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wh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few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what</w:t>
            </w:r>
          </w:p>
          <w:p w:rsidR="0037573C" w:rsidRPr="002B2625" w:rsidRDefault="00D54B24" w:rsidP="00D54B24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where</w:t>
            </w:r>
            <w:bookmarkStart w:id="0" w:name="_GoBack"/>
            <w:bookmarkEnd w:id="0"/>
          </w:p>
        </w:tc>
        <w:tc>
          <w:tcPr>
            <w:tcW w:w="3487" w:type="dxa"/>
          </w:tcPr>
          <w:p w:rsidR="00D54B24" w:rsidRPr="006C4C84" w:rsidRDefault="00D54B24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wh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few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what</w:t>
            </w:r>
          </w:p>
          <w:p w:rsidR="0037573C" w:rsidRPr="002B2625" w:rsidRDefault="00D54B24" w:rsidP="00D54B24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D54B24" w:rsidRPr="006C4C84" w:rsidRDefault="00D54B24" w:rsidP="00D54B24">
            <w:pPr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wh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few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what</w:t>
            </w:r>
          </w:p>
          <w:p w:rsidR="0037573C" w:rsidRPr="00CA77CF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3487" w:type="dxa"/>
          </w:tcPr>
          <w:p w:rsidR="00D54B24" w:rsidRPr="006C4C84" w:rsidRDefault="00D54B24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wh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few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what</w:t>
            </w:r>
          </w:p>
          <w:p w:rsidR="0037573C" w:rsidRPr="002B2625" w:rsidRDefault="00D54B24" w:rsidP="00D54B24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3487" w:type="dxa"/>
          </w:tcPr>
          <w:p w:rsidR="00D54B24" w:rsidRPr="006C4C84" w:rsidRDefault="00D54B24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wh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few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what</w:t>
            </w:r>
          </w:p>
          <w:p w:rsidR="0037573C" w:rsidRPr="004B37AE" w:rsidRDefault="00D54B24" w:rsidP="00D54B24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3487" w:type="dxa"/>
          </w:tcPr>
          <w:p w:rsidR="00D54B24" w:rsidRPr="006C4C84" w:rsidRDefault="00D54B24" w:rsidP="00D54B2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C4C84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            </w:t>
            </w:r>
            <w:r w:rsidRPr="006C4C8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7.10.22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The sounds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‘‘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wh</w:t>
            </w:r>
            <w:proofErr w:type="spellEnd"/>
            <w:r w:rsidRPr="006C4C84"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‘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ew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>’</w:t>
            </w:r>
          </w:p>
          <w:p w:rsidR="00D54B24" w:rsidRDefault="00D54B24" w:rsidP="00D54B24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new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few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D54B24" w:rsidRPr="00D54B24" w:rsidRDefault="00D54B24" w:rsidP="00D54B2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D54B24">
              <w:rPr>
                <w:rFonts w:ascii="Comic Sans MS" w:hAnsi="Comic Sans MS"/>
                <w:sz w:val="32"/>
                <w:szCs w:val="32"/>
              </w:rPr>
              <w:t>what</w:t>
            </w:r>
          </w:p>
          <w:p w:rsidR="0037573C" w:rsidRDefault="00D54B24" w:rsidP="00D54B24">
            <w:pPr>
              <w:jc w:val="center"/>
            </w:pPr>
            <w:r w:rsidRPr="00D54B24"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</w:tr>
    </w:tbl>
    <w:p w:rsidR="00814FEA" w:rsidRDefault="00D54B24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B2625"/>
    <w:rsid w:val="00303DDC"/>
    <w:rsid w:val="0037573C"/>
    <w:rsid w:val="004B37AE"/>
    <w:rsid w:val="00574C64"/>
    <w:rsid w:val="006C4C84"/>
    <w:rsid w:val="0074277F"/>
    <w:rsid w:val="00962DB5"/>
    <w:rsid w:val="00CA77CF"/>
    <w:rsid w:val="00D54B24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C0C86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E2D944B4</Template>
  <TotalTime>5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2022-10-06T16:28:00Z</cp:lastPrinted>
  <dcterms:created xsi:type="dcterms:W3CDTF">2022-10-06T16:22:00Z</dcterms:created>
  <dcterms:modified xsi:type="dcterms:W3CDTF">2022-10-06T16:28:00Z</dcterms:modified>
</cp:coreProperties>
</file>