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15304" w:type="dxa"/>
        <w:tblLook w:val="04A0" w:firstRow="1" w:lastRow="0" w:firstColumn="1" w:lastColumn="0" w:noHBand="0" w:noVBand="1"/>
      </w:tblPr>
      <w:tblGrid>
        <w:gridCol w:w="3681"/>
        <w:gridCol w:w="3685"/>
        <w:gridCol w:w="4111"/>
        <w:gridCol w:w="3827"/>
      </w:tblGrid>
      <w:tr w:rsidR="00ED6C04" w:rsidTr="00ED6C04">
        <w:trPr>
          <w:trHeight w:val="3392"/>
        </w:trPr>
        <w:tc>
          <w:tcPr>
            <w:tcW w:w="3681" w:type="dxa"/>
          </w:tcPr>
          <w:p w:rsidR="00ED6C04" w:rsidRPr="00E83266" w:rsidRDefault="00ED6C04" w:rsidP="00021A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34EB8"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A34EB8"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A34EB8"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ED6C04" w:rsidRDefault="00C72840" w:rsidP="00021AC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 w:rsidR="00FC5FCC"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  <w:r w:rsidR="00A34EB8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tricky words</w:t>
            </w:r>
          </w:p>
          <w:p w:rsidR="00FC5FCC" w:rsidRDefault="00FC5FCC" w:rsidP="00021AC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C38AD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A34EB8" w:rsidRPr="00D20F92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  <w:tc>
          <w:tcPr>
            <w:tcW w:w="3685" w:type="dxa"/>
          </w:tcPr>
          <w:p w:rsidR="00A34EB8" w:rsidRPr="00E83266" w:rsidRDefault="00A34EB8" w:rsidP="00A34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ED6C04" w:rsidRPr="00D20F92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  <w:tc>
          <w:tcPr>
            <w:tcW w:w="4111" w:type="dxa"/>
          </w:tcPr>
          <w:p w:rsidR="00A34EB8" w:rsidRPr="00E83266" w:rsidRDefault="00A34EB8" w:rsidP="00A34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185190" w:rsidRPr="00D20F92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  <w:tc>
          <w:tcPr>
            <w:tcW w:w="3827" w:type="dxa"/>
          </w:tcPr>
          <w:p w:rsidR="00A34EB8" w:rsidRPr="00E83266" w:rsidRDefault="00A34EB8" w:rsidP="00A34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ED6C04" w:rsidRPr="00D20F92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</w:tr>
      <w:tr w:rsidR="00ED6C04" w:rsidTr="00ED6C04">
        <w:trPr>
          <w:trHeight w:val="3818"/>
        </w:trPr>
        <w:tc>
          <w:tcPr>
            <w:tcW w:w="3681" w:type="dxa"/>
          </w:tcPr>
          <w:p w:rsidR="00A34EB8" w:rsidRPr="00E83266" w:rsidRDefault="00A34EB8" w:rsidP="00A34EB8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ED6C04" w:rsidRPr="00D552C4" w:rsidRDefault="00A34EB8" w:rsidP="00A34E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  <w:tc>
          <w:tcPr>
            <w:tcW w:w="3685" w:type="dxa"/>
          </w:tcPr>
          <w:p w:rsidR="00A34EB8" w:rsidRPr="00E83266" w:rsidRDefault="00A34EB8" w:rsidP="00A34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ED6C04" w:rsidRPr="00D552C4" w:rsidRDefault="00A34EB8" w:rsidP="00A34E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  <w:tc>
          <w:tcPr>
            <w:tcW w:w="4111" w:type="dxa"/>
          </w:tcPr>
          <w:p w:rsidR="00A34EB8" w:rsidRPr="00E83266" w:rsidRDefault="00A34EB8" w:rsidP="00A34E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ED6C04" w:rsidRPr="00D552C4" w:rsidRDefault="00A34EB8" w:rsidP="00A34E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  <w:tc>
          <w:tcPr>
            <w:tcW w:w="3827" w:type="dxa"/>
          </w:tcPr>
          <w:p w:rsidR="00A34EB8" w:rsidRPr="00E83266" w:rsidRDefault="00A34EB8" w:rsidP="00A34E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9.6.23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 and tricky words</w:t>
            </w:r>
          </w:p>
          <w:p w:rsidR="00A34EB8" w:rsidRDefault="00A34EB8" w:rsidP="00A34EB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34EB8" w:rsidRPr="00A34EB8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lady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eight      prey</w:t>
            </w:r>
          </w:p>
          <w:p w:rsidR="00A34EB8" w:rsidRPr="00A34EB8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weight   grey</w:t>
            </w:r>
          </w:p>
          <w:p w:rsidR="00A34EB8" w:rsidRPr="00A34EB8" w:rsidRDefault="00A34EB8" w:rsidP="00A34EB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bacon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  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obey</w:t>
            </w:r>
            <w:proofErr w:type="gramEnd"/>
          </w:p>
          <w:p w:rsidR="00ED6C04" w:rsidRPr="00D552C4" w:rsidRDefault="00A34EB8" w:rsidP="00A34E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34EB8">
              <w:rPr>
                <w:rFonts w:ascii="Comic Sans MS" w:hAnsi="Comic Sans MS"/>
                <w:sz w:val="32"/>
                <w:szCs w:val="32"/>
              </w:rPr>
              <w:t>who   were</w:t>
            </w:r>
          </w:p>
        </w:tc>
      </w:tr>
    </w:tbl>
    <w:p w:rsidR="00814FEA" w:rsidRDefault="00A34EB8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21AC7"/>
    <w:rsid w:val="0002422E"/>
    <w:rsid w:val="000A6C60"/>
    <w:rsid w:val="000C4A9F"/>
    <w:rsid w:val="00165804"/>
    <w:rsid w:val="00176D60"/>
    <w:rsid w:val="00185190"/>
    <w:rsid w:val="00203564"/>
    <w:rsid w:val="00291F9E"/>
    <w:rsid w:val="002B2625"/>
    <w:rsid w:val="00301B56"/>
    <w:rsid w:val="00303DDC"/>
    <w:rsid w:val="00320FAC"/>
    <w:rsid w:val="0037573C"/>
    <w:rsid w:val="003952A9"/>
    <w:rsid w:val="003B236A"/>
    <w:rsid w:val="003C38AD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10AF"/>
    <w:rsid w:val="00710BF3"/>
    <w:rsid w:val="007177A8"/>
    <w:rsid w:val="00721144"/>
    <w:rsid w:val="0074277F"/>
    <w:rsid w:val="0089032A"/>
    <w:rsid w:val="008A7BF1"/>
    <w:rsid w:val="008B7116"/>
    <w:rsid w:val="008C4F5C"/>
    <w:rsid w:val="008C79BB"/>
    <w:rsid w:val="008F1D87"/>
    <w:rsid w:val="00901D1D"/>
    <w:rsid w:val="00934069"/>
    <w:rsid w:val="00952427"/>
    <w:rsid w:val="00962DB5"/>
    <w:rsid w:val="00962DE8"/>
    <w:rsid w:val="009F57A4"/>
    <w:rsid w:val="00A34EB8"/>
    <w:rsid w:val="00AA50D6"/>
    <w:rsid w:val="00B30E46"/>
    <w:rsid w:val="00B8219B"/>
    <w:rsid w:val="00B97637"/>
    <w:rsid w:val="00BD4C7B"/>
    <w:rsid w:val="00C07CEA"/>
    <w:rsid w:val="00C72840"/>
    <w:rsid w:val="00CA77CF"/>
    <w:rsid w:val="00CE4915"/>
    <w:rsid w:val="00D025CA"/>
    <w:rsid w:val="00D20F92"/>
    <w:rsid w:val="00D21D8C"/>
    <w:rsid w:val="00D54B24"/>
    <w:rsid w:val="00D552C4"/>
    <w:rsid w:val="00DB1291"/>
    <w:rsid w:val="00E83266"/>
    <w:rsid w:val="00ED6C04"/>
    <w:rsid w:val="00EE4705"/>
    <w:rsid w:val="00EF1C08"/>
    <w:rsid w:val="00F468EF"/>
    <w:rsid w:val="00F6381D"/>
    <w:rsid w:val="00FC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97BA3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647DD67B</Template>
  <TotalTime>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2023-05-25T09:29:00Z</cp:lastPrinted>
  <dcterms:created xsi:type="dcterms:W3CDTF">2023-06-08T15:29:00Z</dcterms:created>
  <dcterms:modified xsi:type="dcterms:W3CDTF">2023-06-08T15:33:00Z</dcterms:modified>
</cp:coreProperties>
</file>