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277FC7">
        <w:trPr>
          <w:trHeight w:val="4101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="002B1CCB">
              <w:rPr>
                <w:rFonts w:ascii="Comic Sans MS" w:hAnsi="Comic Sans MS"/>
                <w:sz w:val="28"/>
                <w:szCs w:val="28"/>
              </w:rPr>
              <w:t>ummer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E303ED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E303ED">
              <w:rPr>
                <w:rFonts w:ascii="Comic Sans MS" w:hAnsi="Comic Sans MS"/>
                <w:sz w:val="28"/>
                <w:szCs w:val="28"/>
              </w:rPr>
              <w:t>1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E303ED">
              <w:rPr>
                <w:rFonts w:ascii="Comic Sans MS" w:hAnsi="Comic Sans MS"/>
                <w:sz w:val="28"/>
                <w:szCs w:val="28"/>
              </w:rPr>
              <w:t>9</w:t>
            </w:r>
            <w:r w:rsidR="008B630B">
              <w:rPr>
                <w:rFonts w:ascii="Comic Sans MS" w:hAnsi="Comic Sans MS"/>
                <w:sz w:val="28"/>
                <w:szCs w:val="28"/>
              </w:rPr>
              <w:t>.</w:t>
            </w:r>
            <w:r w:rsidR="00E303ED">
              <w:rPr>
                <w:rFonts w:ascii="Comic Sans MS" w:hAnsi="Comic Sans MS"/>
                <w:sz w:val="28"/>
                <w:szCs w:val="28"/>
              </w:rPr>
              <w:t>6</w:t>
            </w:r>
            <w:r w:rsidR="008B630B">
              <w:rPr>
                <w:rFonts w:ascii="Comic Sans MS" w:hAnsi="Comic Sans MS"/>
                <w:sz w:val="28"/>
                <w:szCs w:val="28"/>
              </w:rPr>
              <w:t>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B1CCB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 w:rsidR="00E303ED">
              <w:rPr>
                <w:rFonts w:ascii="Comic Sans MS" w:hAnsi="Comic Sans MS"/>
                <w:color w:val="FF0000"/>
                <w:sz w:val="24"/>
                <w:szCs w:val="24"/>
              </w:rPr>
              <w:t>sh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230B4" w:rsidRDefault="002230B4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72FBF" w:rsidRPr="00E303ED" w:rsidRDefault="00E303ED" w:rsidP="005D0EC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Pr="00E303ED">
              <w:rPr>
                <w:rFonts w:ascii="Comic Sans MS" w:hAnsi="Comic Sans MS"/>
                <w:sz w:val="28"/>
                <w:szCs w:val="28"/>
              </w:rPr>
              <w:t>hock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chef        tissue</w:t>
            </w:r>
          </w:p>
          <w:p w:rsidR="002230B4" w:rsidRDefault="00E303ED" w:rsidP="005D0EC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E303ED">
              <w:rPr>
                <w:rFonts w:ascii="Comic Sans MS" w:hAnsi="Comic Sans MS"/>
                <w:sz w:val="28"/>
                <w:szCs w:val="28"/>
              </w:rPr>
              <w:t>shower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machine      issue</w:t>
            </w:r>
          </w:p>
          <w:p w:rsidR="00E303ED" w:rsidRDefault="00E303ED" w:rsidP="005D0EC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rush      parachute    </w:t>
            </w:r>
          </w:p>
          <w:p w:rsidR="00E303ED" w:rsidRPr="0058234D" w:rsidRDefault="00E303ED" w:rsidP="005D0EC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sure     sugar</w:t>
            </w:r>
          </w:p>
        </w:tc>
        <w:tc>
          <w:tcPr>
            <w:tcW w:w="3847" w:type="dxa"/>
          </w:tcPr>
          <w:p w:rsidR="00E303ED" w:rsidRPr="005677B5" w:rsidRDefault="00E303ED" w:rsidP="00E303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1   9.6.23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sh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303ED" w:rsidRP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Pr="00E303ED">
              <w:rPr>
                <w:rFonts w:ascii="Comic Sans MS" w:hAnsi="Comic Sans MS"/>
                <w:sz w:val="28"/>
                <w:szCs w:val="28"/>
              </w:rPr>
              <w:t>hock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chef        tissue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E303ED">
              <w:rPr>
                <w:rFonts w:ascii="Comic Sans MS" w:hAnsi="Comic Sans MS"/>
                <w:sz w:val="28"/>
                <w:szCs w:val="28"/>
              </w:rPr>
              <w:t>shower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machine      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rush      parachute    </w:t>
            </w:r>
          </w:p>
          <w:p w:rsidR="006E1459" w:rsidRDefault="00E303ED" w:rsidP="00E303ED">
            <w:r>
              <w:rPr>
                <w:rFonts w:ascii="Comic Sans MS" w:hAnsi="Comic Sans MS"/>
                <w:sz w:val="28"/>
                <w:szCs w:val="28"/>
              </w:rPr>
              <w:t xml:space="preserve">         sure     sugar</w:t>
            </w:r>
          </w:p>
        </w:tc>
        <w:tc>
          <w:tcPr>
            <w:tcW w:w="3847" w:type="dxa"/>
          </w:tcPr>
          <w:p w:rsidR="00E303ED" w:rsidRPr="005677B5" w:rsidRDefault="00E303ED" w:rsidP="00E303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1   9.6.23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sh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303ED" w:rsidRP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Pr="00E303ED">
              <w:rPr>
                <w:rFonts w:ascii="Comic Sans MS" w:hAnsi="Comic Sans MS"/>
                <w:sz w:val="28"/>
                <w:szCs w:val="28"/>
              </w:rPr>
              <w:t>hock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chef        tissue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E303ED">
              <w:rPr>
                <w:rFonts w:ascii="Comic Sans MS" w:hAnsi="Comic Sans MS"/>
                <w:sz w:val="28"/>
                <w:szCs w:val="28"/>
              </w:rPr>
              <w:t>shower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machine      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rush      parachute    </w:t>
            </w:r>
          </w:p>
          <w:p w:rsidR="0099541F" w:rsidRDefault="00E303ED" w:rsidP="00E303ED">
            <w:r>
              <w:rPr>
                <w:rFonts w:ascii="Comic Sans MS" w:hAnsi="Comic Sans MS"/>
                <w:sz w:val="28"/>
                <w:szCs w:val="28"/>
              </w:rPr>
              <w:t xml:space="preserve">         sure     sugar</w:t>
            </w:r>
          </w:p>
        </w:tc>
        <w:tc>
          <w:tcPr>
            <w:tcW w:w="3847" w:type="dxa"/>
          </w:tcPr>
          <w:p w:rsidR="00E303ED" w:rsidRPr="005677B5" w:rsidRDefault="00E303ED" w:rsidP="00E303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1   9.6.23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sh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303ED" w:rsidRP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Pr="00E303ED">
              <w:rPr>
                <w:rFonts w:ascii="Comic Sans MS" w:hAnsi="Comic Sans MS"/>
                <w:sz w:val="28"/>
                <w:szCs w:val="28"/>
              </w:rPr>
              <w:t>hock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chef        tissue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E303ED">
              <w:rPr>
                <w:rFonts w:ascii="Comic Sans MS" w:hAnsi="Comic Sans MS"/>
                <w:sz w:val="28"/>
                <w:szCs w:val="28"/>
              </w:rPr>
              <w:t>shower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machine      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rush      parachute    </w:t>
            </w:r>
          </w:p>
          <w:p w:rsidR="0099541F" w:rsidRDefault="00E303ED" w:rsidP="00E303ED">
            <w:r>
              <w:rPr>
                <w:rFonts w:ascii="Comic Sans MS" w:hAnsi="Comic Sans MS"/>
                <w:sz w:val="28"/>
                <w:szCs w:val="28"/>
              </w:rPr>
              <w:t xml:space="preserve">         sure     sugar</w:t>
            </w:r>
          </w:p>
        </w:tc>
      </w:tr>
      <w:tr w:rsidR="00D0210D" w:rsidTr="00D0210D">
        <w:trPr>
          <w:trHeight w:val="3541"/>
        </w:trPr>
        <w:tc>
          <w:tcPr>
            <w:tcW w:w="3847" w:type="dxa"/>
          </w:tcPr>
          <w:p w:rsidR="00E303ED" w:rsidRPr="005677B5" w:rsidRDefault="00E303ED" w:rsidP="00E303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1   9.6.23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sh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303ED" w:rsidRP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Pr="00E303ED">
              <w:rPr>
                <w:rFonts w:ascii="Comic Sans MS" w:hAnsi="Comic Sans MS"/>
                <w:sz w:val="28"/>
                <w:szCs w:val="28"/>
              </w:rPr>
              <w:t>hock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chef        tissue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E303ED">
              <w:rPr>
                <w:rFonts w:ascii="Comic Sans MS" w:hAnsi="Comic Sans MS"/>
                <w:sz w:val="28"/>
                <w:szCs w:val="28"/>
              </w:rPr>
              <w:t>shower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machine      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rush      parachute    </w:t>
            </w:r>
          </w:p>
          <w:p w:rsidR="00D0210D" w:rsidRPr="00E034B8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sure     sugar</w:t>
            </w:r>
            <w:bookmarkStart w:id="0" w:name="_GoBack"/>
            <w:bookmarkEnd w:id="0"/>
          </w:p>
        </w:tc>
        <w:tc>
          <w:tcPr>
            <w:tcW w:w="3847" w:type="dxa"/>
          </w:tcPr>
          <w:p w:rsidR="00E303ED" w:rsidRPr="005677B5" w:rsidRDefault="00E303ED" w:rsidP="00E303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1   9.6.23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sh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303ED" w:rsidRP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Pr="00E303ED">
              <w:rPr>
                <w:rFonts w:ascii="Comic Sans MS" w:hAnsi="Comic Sans MS"/>
                <w:sz w:val="28"/>
                <w:szCs w:val="28"/>
              </w:rPr>
              <w:t>hock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chef        tissue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E303ED">
              <w:rPr>
                <w:rFonts w:ascii="Comic Sans MS" w:hAnsi="Comic Sans MS"/>
                <w:sz w:val="28"/>
                <w:szCs w:val="28"/>
              </w:rPr>
              <w:t>shower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machine      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rush      parachute    </w:t>
            </w:r>
          </w:p>
          <w:p w:rsidR="00D0210D" w:rsidRDefault="00E303ED" w:rsidP="00E303ED">
            <w:pPr>
              <w:spacing w:line="360" w:lineRule="auto"/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sure     sugar</w:t>
            </w:r>
          </w:p>
        </w:tc>
        <w:tc>
          <w:tcPr>
            <w:tcW w:w="3847" w:type="dxa"/>
          </w:tcPr>
          <w:p w:rsidR="00E303ED" w:rsidRPr="005677B5" w:rsidRDefault="00E303ED" w:rsidP="00E303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1   9.6.23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sh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303ED" w:rsidRP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Pr="00E303ED">
              <w:rPr>
                <w:rFonts w:ascii="Comic Sans MS" w:hAnsi="Comic Sans MS"/>
                <w:sz w:val="28"/>
                <w:szCs w:val="28"/>
              </w:rPr>
              <w:t>hock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chef        tissue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E303ED">
              <w:rPr>
                <w:rFonts w:ascii="Comic Sans MS" w:hAnsi="Comic Sans MS"/>
                <w:sz w:val="28"/>
                <w:szCs w:val="28"/>
              </w:rPr>
              <w:t>shower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machine      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rush      parachute    </w:t>
            </w:r>
          </w:p>
          <w:p w:rsidR="0058234D" w:rsidRDefault="00E303ED" w:rsidP="00E303ED">
            <w:pPr>
              <w:spacing w:line="360" w:lineRule="auto"/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sure     sugar</w:t>
            </w:r>
          </w:p>
        </w:tc>
        <w:tc>
          <w:tcPr>
            <w:tcW w:w="3847" w:type="dxa"/>
          </w:tcPr>
          <w:p w:rsidR="00E303ED" w:rsidRPr="005677B5" w:rsidRDefault="00E303ED" w:rsidP="00E303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1   9.6.23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sh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303ED" w:rsidRDefault="00E303ED" w:rsidP="00E303E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303ED" w:rsidRP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Pr="00E303ED">
              <w:rPr>
                <w:rFonts w:ascii="Comic Sans MS" w:hAnsi="Comic Sans MS"/>
                <w:sz w:val="28"/>
                <w:szCs w:val="28"/>
              </w:rPr>
              <w:t>hock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chef        tissue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E303ED">
              <w:rPr>
                <w:rFonts w:ascii="Comic Sans MS" w:hAnsi="Comic Sans MS"/>
                <w:sz w:val="28"/>
                <w:szCs w:val="28"/>
              </w:rPr>
              <w:t>shower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machine      issue</w:t>
            </w:r>
          </w:p>
          <w:p w:rsidR="00E303ED" w:rsidRDefault="00E303ED" w:rsidP="00E303E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rush      parachute    </w:t>
            </w:r>
          </w:p>
          <w:p w:rsidR="002230B4" w:rsidRDefault="00E303ED" w:rsidP="00E303ED">
            <w:r>
              <w:rPr>
                <w:rFonts w:ascii="Comic Sans MS" w:hAnsi="Comic Sans MS"/>
                <w:sz w:val="28"/>
                <w:szCs w:val="28"/>
              </w:rPr>
              <w:t xml:space="preserve">         sure     sugar</w:t>
            </w:r>
          </w:p>
        </w:tc>
      </w:tr>
    </w:tbl>
    <w:p w:rsidR="00A96760" w:rsidRDefault="00A96760" w:rsidP="00E72FBF">
      <w:pPr>
        <w:spacing w:after="0" w:line="360" w:lineRule="auto"/>
      </w:pPr>
    </w:p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230B4"/>
    <w:rsid w:val="00277FC7"/>
    <w:rsid w:val="00291F9E"/>
    <w:rsid w:val="002B1CCB"/>
    <w:rsid w:val="002B2625"/>
    <w:rsid w:val="00303DDC"/>
    <w:rsid w:val="0035787F"/>
    <w:rsid w:val="0037573C"/>
    <w:rsid w:val="00382E58"/>
    <w:rsid w:val="003C3CA0"/>
    <w:rsid w:val="003F4C34"/>
    <w:rsid w:val="00435484"/>
    <w:rsid w:val="004B37AE"/>
    <w:rsid w:val="004B7D99"/>
    <w:rsid w:val="005677B5"/>
    <w:rsid w:val="0057223F"/>
    <w:rsid w:val="00574C64"/>
    <w:rsid w:val="0058234D"/>
    <w:rsid w:val="005D0ECC"/>
    <w:rsid w:val="00634E29"/>
    <w:rsid w:val="00651859"/>
    <w:rsid w:val="006624FB"/>
    <w:rsid w:val="006715C2"/>
    <w:rsid w:val="006737CD"/>
    <w:rsid w:val="00681F76"/>
    <w:rsid w:val="006924E9"/>
    <w:rsid w:val="006B10B7"/>
    <w:rsid w:val="006C4C84"/>
    <w:rsid w:val="006E1459"/>
    <w:rsid w:val="00710BF3"/>
    <w:rsid w:val="00714218"/>
    <w:rsid w:val="00721144"/>
    <w:rsid w:val="00727049"/>
    <w:rsid w:val="0074277F"/>
    <w:rsid w:val="00787DE4"/>
    <w:rsid w:val="007D1E9D"/>
    <w:rsid w:val="007D5134"/>
    <w:rsid w:val="007E0644"/>
    <w:rsid w:val="008220A2"/>
    <w:rsid w:val="00822111"/>
    <w:rsid w:val="0086198E"/>
    <w:rsid w:val="00892458"/>
    <w:rsid w:val="008B630B"/>
    <w:rsid w:val="00914577"/>
    <w:rsid w:val="009306E1"/>
    <w:rsid w:val="00934069"/>
    <w:rsid w:val="00962DB5"/>
    <w:rsid w:val="0099541F"/>
    <w:rsid w:val="009F57A4"/>
    <w:rsid w:val="00A20DBD"/>
    <w:rsid w:val="00A241FA"/>
    <w:rsid w:val="00A2656B"/>
    <w:rsid w:val="00A54376"/>
    <w:rsid w:val="00A679B6"/>
    <w:rsid w:val="00A96760"/>
    <w:rsid w:val="00AA50D6"/>
    <w:rsid w:val="00AC503F"/>
    <w:rsid w:val="00B12E43"/>
    <w:rsid w:val="00B426E9"/>
    <w:rsid w:val="00B52A0E"/>
    <w:rsid w:val="00B54B23"/>
    <w:rsid w:val="00B967B8"/>
    <w:rsid w:val="00BF7A9E"/>
    <w:rsid w:val="00C173C9"/>
    <w:rsid w:val="00C353F6"/>
    <w:rsid w:val="00CA42B8"/>
    <w:rsid w:val="00CA77CF"/>
    <w:rsid w:val="00D0210D"/>
    <w:rsid w:val="00D04B35"/>
    <w:rsid w:val="00D52484"/>
    <w:rsid w:val="00D54B24"/>
    <w:rsid w:val="00DB1291"/>
    <w:rsid w:val="00DB7BCB"/>
    <w:rsid w:val="00DD0721"/>
    <w:rsid w:val="00E00215"/>
    <w:rsid w:val="00E034B8"/>
    <w:rsid w:val="00E303ED"/>
    <w:rsid w:val="00E46BA5"/>
    <w:rsid w:val="00E72FBF"/>
    <w:rsid w:val="00E81599"/>
    <w:rsid w:val="00EF1C08"/>
    <w:rsid w:val="00F26E23"/>
    <w:rsid w:val="00F83F7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E5F25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647DD67B</Template>
  <TotalTime>19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2023-02-10T07:55:00Z</cp:lastPrinted>
  <dcterms:created xsi:type="dcterms:W3CDTF">2023-05-25T08:43:00Z</dcterms:created>
  <dcterms:modified xsi:type="dcterms:W3CDTF">2023-06-08T15:28:00Z</dcterms:modified>
</cp:coreProperties>
</file>