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5677B5">
        <w:trPr>
          <w:trHeight w:val="4101"/>
        </w:trPr>
        <w:tc>
          <w:tcPr>
            <w:tcW w:w="3487" w:type="dxa"/>
          </w:tcPr>
          <w:p w:rsidR="00A71C4F" w:rsidRPr="005677B5" w:rsidRDefault="00A71C4F" w:rsidP="00A71C4F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7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16.12.22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EE6879" w:rsidRDefault="00EE6879" w:rsidP="00EE687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g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rapheme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ie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’ </w:t>
            </w:r>
          </w:p>
          <w:p w:rsidR="00A71C4F" w:rsidRDefault="00A71C4F" w:rsidP="00A71C4F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2D2E8C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lie</w:t>
            </w:r>
          </w:p>
          <w:p w:rsidR="002D2E8C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pie</w:t>
            </w: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tie</w:t>
            </w: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cried</w:t>
            </w: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tried</w:t>
            </w:r>
          </w:p>
          <w:p w:rsidR="00EE6879" w:rsidRPr="00DF54CE" w:rsidRDefault="00EE6879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12E43" w:rsidRPr="0037573C" w:rsidRDefault="00A71C4F" w:rsidP="00A71C4F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DF54CE">
              <w:rPr>
                <w:rFonts w:ascii="Comic Sans MS" w:hAnsi="Comic Sans MS"/>
                <w:highlight w:val="yellow"/>
              </w:rPr>
              <w:t>(To be tested after Christmas</w:t>
            </w:r>
            <w:r>
              <w:rPr>
                <w:rFonts w:ascii="Comic Sans MS" w:hAnsi="Comic Sans MS"/>
                <w:highlight w:val="yellow"/>
              </w:rPr>
              <w:t>)</w:t>
            </w:r>
          </w:p>
        </w:tc>
        <w:tc>
          <w:tcPr>
            <w:tcW w:w="3487" w:type="dxa"/>
          </w:tcPr>
          <w:p w:rsidR="00EE6879" w:rsidRPr="005677B5" w:rsidRDefault="00EE6879" w:rsidP="00EE6879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7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16.12.22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EE6879" w:rsidRDefault="00EE6879" w:rsidP="00EE687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grapheme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ie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’ </w:t>
            </w:r>
          </w:p>
          <w:p w:rsidR="00EE6879" w:rsidRDefault="00EE6879" w:rsidP="00EE6879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lie</w:t>
            </w: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pie</w:t>
            </w: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tie</w:t>
            </w: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cried</w:t>
            </w: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tried</w:t>
            </w:r>
          </w:p>
          <w:p w:rsidR="00EE6879" w:rsidRPr="00DF54CE" w:rsidRDefault="00EE6879" w:rsidP="00EE68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721144" w:rsidRPr="00934069" w:rsidRDefault="00EE6879" w:rsidP="00EE6879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DF54CE">
              <w:rPr>
                <w:rFonts w:ascii="Comic Sans MS" w:hAnsi="Comic Sans MS"/>
                <w:highlight w:val="yellow"/>
              </w:rPr>
              <w:t>(To be tested after Christmas</w:t>
            </w:r>
            <w:r>
              <w:rPr>
                <w:rFonts w:ascii="Comic Sans MS" w:hAnsi="Comic Sans MS"/>
                <w:highlight w:val="yellow"/>
              </w:rPr>
              <w:t>)</w:t>
            </w:r>
          </w:p>
        </w:tc>
        <w:tc>
          <w:tcPr>
            <w:tcW w:w="3487" w:type="dxa"/>
          </w:tcPr>
          <w:p w:rsidR="00EE6879" w:rsidRPr="005677B5" w:rsidRDefault="00EE6879" w:rsidP="00EE6879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7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16.12.22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EE6879" w:rsidRDefault="00EE6879" w:rsidP="00EE687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grapheme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ie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’ </w:t>
            </w:r>
          </w:p>
          <w:p w:rsidR="00EE6879" w:rsidRDefault="00EE6879" w:rsidP="00EE6879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lie</w:t>
            </w: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pie</w:t>
            </w: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tie</w:t>
            </w: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cried</w:t>
            </w: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tried</w:t>
            </w:r>
          </w:p>
          <w:p w:rsidR="00EE6879" w:rsidRPr="00DF54CE" w:rsidRDefault="00EE6879" w:rsidP="00EE68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721144" w:rsidRPr="002B2625" w:rsidRDefault="00EE6879" w:rsidP="00EE6879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DF54CE">
              <w:rPr>
                <w:rFonts w:ascii="Comic Sans MS" w:hAnsi="Comic Sans MS"/>
                <w:highlight w:val="yellow"/>
              </w:rPr>
              <w:t>(To be tested after Christmas</w:t>
            </w:r>
            <w:r>
              <w:rPr>
                <w:rFonts w:ascii="Comic Sans MS" w:hAnsi="Comic Sans MS"/>
                <w:highlight w:val="yellow"/>
              </w:rPr>
              <w:t>)</w:t>
            </w:r>
          </w:p>
        </w:tc>
        <w:tc>
          <w:tcPr>
            <w:tcW w:w="3487" w:type="dxa"/>
          </w:tcPr>
          <w:p w:rsidR="00EE6879" w:rsidRPr="005677B5" w:rsidRDefault="00EE6879" w:rsidP="00EE6879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7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16.12.22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EE6879" w:rsidRDefault="00EE6879" w:rsidP="00EE687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grapheme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ie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’ </w:t>
            </w:r>
          </w:p>
          <w:p w:rsidR="00EE6879" w:rsidRDefault="00EE6879" w:rsidP="00EE6879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lie</w:t>
            </w: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pie</w:t>
            </w: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tie</w:t>
            </w: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cried</w:t>
            </w: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tried</w:t>
            </w:r>
          </w:p>
          <w:p w:rsidR="00EE6879" w:rsidRPr="00DF54CE" w:rsidRDefault="00EE6879" w:rsidP="00EE68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71C4F" w:rsidRDefault="00EE6879" w:rsidP="00EE6879">
            <w:pPr>
              <w:jc w:val="center"/>
              <w:rPr>
                <w:rFonts w:ascii="Comic Sans MS" w:hAnsi="Comic Sans MS"/>
                <w:highlight w:val="yellow"/>
              </w:rPr>
            </w:pPr>
            <w:r w:rsidRPr="00DF54CE">
              <w:rPr>
                <w:rFonts w:ascii="Comic Sans MS" w:hAnsi="Comic Sans MS"/>
                <w:highlight w:val="yellow"/>
              </w:rPr>
              <w:t>(To be tested after Christmas</w:t>
            </w:r>
            <w:r>
              <w:rPr>
                <w:rFonts w:ascii="Comic Sans MS" w:hAnsi="Comic Sans MS"/>
                <w:highlight w:val="yellow"/>
              </w:rPr>
              <w:t>)</w:t>
            </w:r>
          </w:p>
          <w:p w:rsidR="00EE6879" w:rsidRPr="002B2625" w:rsidRDefault="00EE6879" w:rsidP="00EE6879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176D60" w:rsidTr="004B37AE">
        <w:trPr>
          <w:trHeight w:val="4915"/>
        </w:trPr>
        <w:tc>
          <w:tcPr>
            <w:tcW w:w="3487" w:type="dxa"/>
          </w:tcPr>
          <w:p w:rsidR="00EE6879" w:rsidRPr="005677B5" w:rsidRDefault="00EE6879" w:rsidP="00EE6879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7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16.12.22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EE6879" w:rsidRDefault="00EE6879" w:rsidP="00EE687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grapheme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ie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’ </w:t>
            </w:r>
          </w:p>
          <w:p w:rsidR="00EE6879" w:rsidRDefault="00EE6879" w:rsidP="00EE6879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lie</w:t>
            </w: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pie</w:t>
            </w: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tie</w:t>
            </w: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cried</w:t>
            </w: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tried</w:t>
            </w:r>
          </w:p>
          <w:p w:rsidR="00EE6879" w:rsidRPr="00DF54CE" w:rsidRDefault="00EE6879" w:rsidP="00EE68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F54CE" w:rsidRPr="00A54376" w:rsidRDefault="00EE6879" w:rsidP="00EE6879">
            <w:pPr>
              <w:jc w:val="center"/>
              <w:rPr>
                <w:rFonts w:ascii="Comic Sans MS" w:hAnsi="Comic Sans MS"/>
              </w:rPr>
            </w:pPr>
            <w:r w:rsidRPr="00DF54CE">
              <w:rPr>
                <w:rFonts w:ascii="Comic Sans MS" w:hAnsi="Comic Sans MS"/>
                <w:highlight w:val="yellow"/>
              </w:rPr>
              <w:t>(To be tested after Christmas</w:t>
            </w:r>
            <w:r>
              <w:rPr>
                <w:rFonts w:ascii="Comic Sans MS" w:hAnsi="Comic Sans MS"/>
                <w:highlight w:val="yellow"/>
              </w:rPr>
              <w:t>)</w:t>
            </w:r>
          </w:p>
        </w:tc>
        <w:tc>
          <w:tcPr>
            <w:tcW w:w="3487" w:type="dxa"/>
          </w:tcPr>
          <w:p w:rsidR="00EE6879" w:rsidRPr="005677B5" w:rsidRDefault="00EE6879" w:rsidP="00EE6879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7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16.12.22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EE6879" w:rsidRDefault="00EE6879" w:rsidP="00EE687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grapheme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ie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’ </w:t>
            </w:r>
          </w:p>
          <w:p w:rsidR="00EE6879" w:rsidRDefault="00EE6879" w:rsidP="00EE6879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lie</w:t>
            </w: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pie</w:t>
            </w: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tie</w:t>
            </w: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cried</w:t>
            </w: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tried</w:t>
            </w:r>
          </w:p>
          <w:p w:rsidR="00EE6879" w:rsidRPr="00DF54CE" w:rsidRDefault="00EE6879" w:rsidP="00EE68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721144" w:rsidRPr="002B2625" w:rsidRDefault="00EE6879" w:rsidP="00EE6879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DF54CE">
              <w:rPr>
                <w:rFonts w:ascii="Comic Sans MS" w:hAnsi="Comic Sans MS"/>
                <w:highlight w:val="yellow"/>
              </w:rPr>
              <w:t>(To be tested after Christmas</w:t>
            </w:r>
            <w:r>
              <w:rPr>
                <w:rFonts w:ascii="Comic Sans MS" w:hAnsi="Comic Sans MS"/>
                <w:highlight w:val="yellow"/>
              </w:rPr>
              <w:t>)</w:t>
            </w:r>
          </w:p>
        </w:tc>
        <w:tc>
          <w:tcPr>
            <w:tcW w:w="3487" w:type="dxa"/>
          </w:tcPr>
          <w:p w:rsidR="00EE6879" w:rsidRPr="005677B5" w:rsidRDefault="00EE6879" w:rsidP="00EE6879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7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16.12.22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EE6879" w:rsidRDefault="00EE6879" w:rsidP="00EE687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grapheme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ie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’ </w:t>
            </w:r>
          </w:p>
          <w:p w:rsidR="00EE6879" w:rsidRDefault="00EE6879" w:rsidP="00EE6879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lie</w:t>
            </w: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pie</w:t>
            </w: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tie</w:t>
            </w: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cried</w:t>
            </w: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tried</w:t>
            </w:r>
          </w:p>
          <w:p w:rsidR="00EE6879" w:rsidRPr="00DF54CE" w:rsidRDefault="00EE6879" w:rsidP="00EE68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721144" w:rsidRPr="004B37AE" w:rsidRDefault="00EE6879" w:rsidP="00EE6879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DF54CE">
              <w:rPr>
                <w:rFonts w:ascii="Comic Sans MS" w:hAnsi="Comic Sans MS"/>
                <w:highlight w:val="yellow"/>
              </w:rPr>
              <w:t>(To be tested after Christmas</w:t>
            </w:r>
            <w:r>
              <w:rPr>
                <w:rFonts w:ascii="Comic Sans MS" w:hAnsi="Comic Sans MS"/>
                <w:highlight w:val="yellow"/>
              </w:rPr>
              <w:t>)</w:t>
            </w:r>
          </w:p>
        </w:tc>
        <w:tc>
          <w:tcPr>
            <w:tcW w:w="3487" w:type="dxa"/>
          </w:tcPr>
          <w:p w:rsidR="00EE6879" w:rsidRPr="005677B5" w:rsidRDefault="00EE6879" w:rsidP="00EE6879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7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16.12.22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EE6879" w:rsidRDefault="00EE6879" w:rsidP="00EE687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grapheme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ie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’ </w:t>
            </w:r>
          </w:p>
          <w:p w:rsidR="00EE6879" w:rsidRDefault="00EE6879" w:rsidP="00EE6879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lie</w:t>
            </w: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pie</w:t>
            </w: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tie</w:t>
            </w: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cried</w:t>
            </w:r>
          </w:p>
          <w:p w:rsidR="00EE6879" w:rsidRDefault="00EE6879" w:rsidP="00EE6879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tried</w:t>
            </w:r>
          </w:p>
          <w:p w:rsidR="00EE6879" w:rsidRPr="00DF54CE" w:rsidRDefault="00EE6879" w:rsidP="00EE68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721144" w:rsidRDefault="00EE6879" w:rsidP="00EE6879">
            <w:pPr>
              <w:jc w:val="center"/>
            </w:pPr>
            <w:r w:rsidRPr="00DF54CE">
              <w:rPr>
                <w:rFonts w:ascii="Comic Sans MS" w:hAnsi="Comic Sans MS"/>
                <w:highlight w:val="yellow"/>
              </w:rPr>
              <w:t>(To be tested after Christmas</w:t>
            </w:r>
          </w:p>
        </w:tc>
      </w:tr>
    </w:tbl>
    <w:p w:rsidR="00814FEA" w:rsidRDefault="00EE6879"/>
    <w:p w:rsidR="00303DDC" w:rsidRDefault="00303DDC"/>
    <w:p w:rsidR="00303DDC" w:rsidRDefault="00303DDC" w:rsidP="00EE6879">
      <w:pPr>
        <w:spacing w:after="0" w:line="360" w:lineRule="auto"/>
        <w:jc w:val="center"/>
      </w:pPr>
    </w:p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D2464"/>
    <w:rsid w:val="000F3B40"/>
    <w:rsid w:val="000F7A73"/>
    <w:rsid w:val="00176D60"/>
    <w:rsid w:val="00291F9E"/>
    <w:rsid w:val="002B2625"/>
    <w:rsid w:val="002D2E8C"/>
    <w:rsid w:val="00303DDC"/>
    <w:rsid w:val="0037573C"/>
    <w:rsid w:val="003F4C34"/>
    <w:rsid w:val="00435484"/>
    <w:rsid w:val="004B37AE"/>
    <w:rsid w:val="005677B5"/>
    <w:rsid w:val="00574C64"/>
    <w:rsid w:val="00651859"/>
    <w:rsid w:val="00681F76"/>
    <w:rsid w:val="006924E9"/>
    <w:rsid w:val="006A2DFC"/>
    <w:rsid w:val="006C4C84"/>
    <w:rsid w:val="00710BF3"/>
    <w:rsid w:val="00721144"/>
    <w:rsid w:val="0074277F"/>
    <w:rsid w:val="00934069"/>
    <w:rsid w:val="00962DB5"/>
    <w:rsid w:val="009F57A4"/>
    <w:rsid w:val="00A54376"/>
    <w:rsid w:val="00A71C4F"/>
    <w:rsid w:val="00AA50D6"/>
    <w:rsid w:val="00AC503F"/>
    <w:rsid w:val="00B12E43"/>
    <w:rsid w:val="00BF7A9E"/>
    <w:rsid w:val="00C353F6"/>
    <w:rsid w:val="00CA77CF"/>
    <w:rsid w:val="00D54B24"/>
    <w:rsid w:val="00DB1291"/>
    <w:rsid w:val="00DF54CE"/>
    <w:rsid w:val="00E81599"/>
    <w:rsid w:val="00EE6879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29EE7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5A5DDF5D</Template>
  <TotalTime>4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cp:lastPrinted>2022-12-16T12:40:00Z</cp:lastPrinted>
  <dcterms:created xsi:type="dcterms:W3CDTF">2022-12-16T12:42:00Z</dcterms:created>
  <dcterms:modified xsi:type="dcterms:W3CDTF">2022-12-16T12:45:00Z</dcterms:modified>
</cp:coreProperties>
</file>