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703EA" w:rsidTr="005677B5">
        <w:trPr>
          <w:trHeight w:val="4101"/>
        </w:trPr>
        <w:tc>
          <w:tcPr>
            <w:tcW w:w="3487" w:type="dxa"/>
          </w:tcPr>
          <w:p w:rsidR="003703EA" w:rsidRDefault="003703EA" w:rsidP="003703E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</w:t>
            </w:r>
            <w:r w:rsidR="00221CB0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221CB0">
              <w:rPr>
                <w:rFonts w:ascii="Comic Sans MS" w:hAnsi="Comic Sans MS"/>
                <w:sz w:val="24"/>
                <w:szCs w:val="24"/>
              </w:rPr>
              <w:t>6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 w:rsidR="00221CB0">
              <w:rPr>
                <w:rFonts w:ascii="Comic Sans MS" w:hAnsi="Comic Sans MS"/>
                <w:sz w:val="24"/>
                <w:szCs w:val="24"/>
              </w:rPr>
              <w:t xml:space="preserve">    9.12.22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3703EA" w:rsidRDefault="00396A7A" w:rsidP="00396A7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Graphemes ‘ay’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396A7A" w:rsidRDefault="00396A7A" w:rsidP="003703E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396A7A" w:rsidRP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ay</w:t>
            </w:r>
          </w:p>
          <w:p w:rsidR="003703EA" w:rsidRDefault="00396A7A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stay</w:t>
            </w:r>
          </w:p>
          <w:p w:rsidR="00396A7A" w:rsidRDefault="00F47CDB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</w:t>
            </w:r>
            <w:r w:rsid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lay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out</w:t>
            </w:r>
          </w:p>
          <w:p w:rsidR="00396A7A" w:rsidRPr="0057394C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about</w:t>
            </w:r>
          </w:p>
        </w:tc>
        <w:tc>
          <w:tcPr>
            <w:tcW w:w="3487" w:type="dxa"/>
          </w:tcPr>
          <w:p w:rsidR="00396A7A" w:rsidRDefault="00396A7A" w:rsidP="00396A7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9.12.22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396A7A" w:rsidRDefault="00396A7A" w:rsidP="00396A7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Graphemes ‘ay’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396A7A" w:rsidRDefault="00396A7A" w:rsidP="00396A7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396A7A" w:rsidRP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</w:t>
            </w: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out</w:t>
            </w:r>
          </w:p>
          <w:p w:rsidR="003703EA" w:rsidRPr="00934069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about</w:t>
            </w:r>
          </w:p>
        </w:tc>
        <w:tc>
          <w:tcPr>
            <w:tcW w:w="3487" w:type="dxa"/>
          </w:tcPr>
          <w:p w:rsidR="00396A7A" w:rsidRDefault="00396A7A" w:rsidP="00396A7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9.12.22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396A7A" w:rsidRDefault="00396A7A" w:rsidP="00396A7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Graphemes ‘ay’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396A7A" w:rsidRDefault="00396A7A" w:rsidP="00396A7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396A7A" w:rsidRP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</w:t>
            </w: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out</w:t>
            </w:r>
          </w:p>
          <w:p w:rsidR="003703EA" w:rsidRPr="0057394C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about</w:t>
            </w:r>
          </w:p>
        </w:tc>
        <w:tc>
          <w:tcPr>
            <w:tcW w:w="3487" w:type="dxa"/>
          </w:tcPr>
          <w:p w:rsidR="00396A7A" w:rsidRDefault="00396A7A" w:rsidP="00396A7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9.12.22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396A7A" w:rsidRDefault="00396A7A" w:rsidP="00396A7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Graphemes ‘ay’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396A7A" w:rsidRDefault="00396A7A" w:rsidP="00396A7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396A7A" w:rsidRP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</w:t>
            </w: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out</w:t>
            </w:r>
          </w:p>
          <w:p w:rsidR="003703EA" w:rsidRPr="00934069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about</w:t>
            </w:r>
          </w:p>
        </w:tc>
      </w:tr>
      <w:tr w:rsidR="003703EA" w:rsidTr="00803658">
        <w:trPr>
          <w:trHeight w:val="4382"/>
        </w:trPr>
        <w:tc>
          <w:tcPr>
            <w:tcW w:w="3487" w:type="dxa"/>
          </w:tcPr>
          <w:p w:rsidR="00396A7A" w:rsidRDefault="00396A7A" w:rsidP="00396A7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9.12.22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396A7A" w:rsidRDefault="00396A7A" w:rsidP="00396A7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Graphemes ‘ay’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396A7A" w:rsidRDefault="00396A7A" w:rsidP="00396A7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396A7A" w:rsidRP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stay</w:t>
            </w:r>
          </w:p>
          <w:p w:rsidR="00396A7A" w:rsidRDefault="00F47CDB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</w:t>
            </w:r>
            <w:bookmarkStart w:id="0" w:name="_GoBack"/>
            <w:bookmarkEnd w:id="0"/>
            <w:r w:rsid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lay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out</w:t>
            </w:r>
          </w:p>
          <w:p w:rsidR="003703EA" w:rsidRPr="0057394C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about</w:t>
            </w:r>
          </w:p>
        </w:tc>
        <w:tc>
          <w:tcPr>
            <w:tcW w:w="3487" w:type="dxa"/>
          </w:tcPr>
          <w:p w:rsidR="00396A7A" w:rsidRDefault="00396A7A" w:rsidP="00396A7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9.12.22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396A7A" w:rsidRDefault="00396A7A" w:rsidP="00396A7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Graphemes ‘ay’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396A7A" w:rsidRDefault="00396A7A" w:rsidP="00396A7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396A7A" w:rsidRP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stay</w:t>
            </w:r>
          </w:p>
          <w:p w:rsidR="00396A7A" w:rsidRDefault="00F47CDB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</w:t>
            </w:r>
            <w:r w:rsid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lay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out</w:t>
            </w:r>
          </w:p>
          <w:p w:rsidR="003703EA" w:rsidRPr="00934069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about</w:t>
            </w:r>
          </w:p>
        </w:tc>
        <w:tc>
          <w:tcPr>
            <w:tcW w:w="3487" w:type="dxa"/>
          </w:tcPr>
          <w:p w:rsidR="00396A7A" w:rsidRDefault="00396A7A" w:rsidP="00396A7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9.12.22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396A7A" w:rsidRDefault="00396A7A" w:rsidP="00396A7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Graphemes ‘ay’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396A7A" w:rsidRDefault="00396A7A" w:rsidP="00396A7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396A7A" w:rsidRP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stay</w:t>
            </w:r>
          </w:p>
          <w:p w:rsidR="00396A7A" w:rsidRDefault="00F47CDB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</w:t>
            </w:r>
            <w:r w:rsid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lay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out</w:t>
            </w:r>
          </w:p>
          <w:p w:rsidR="003703EA" w:rsidRPr="0057394C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about</w:t>
            </w:r>
          </w:p>
        </w:tc>
        <w:tc>
          <w:tcPr>
            <w:tcW w:w="3487" w:type="dxa"/>
          </w:tcPr>
          <w:p w:rsidR="00396A7A" w:rsidRDefault="00396A7A" w:rsidP="00396A7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9.12.22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396A7A" w:rsidRDefault="00396A7A" w:rsidP="00396A7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Graphemes ‘ay’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396A7A" w:rsidRDefault="00396A7A" w:rsidP="00396A7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396A7A" w:rsidRP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stay</w:t>
            </w:r>
          </w:p>
          <w:p w:rsidR="00396A7A" w:rsidRDefault="00F47CDB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</w:t>
            </w:r>
            <w:r w:rsidR="00396A7A">
              <w:rPr>
                <w:rFonts w:ascii="Comic Sans MS" w:hAnsi="Comic Sans MS"/>
                <w:color w:val="000000" w:themeColor="text1"/>
                <w:sz w:val="32"/>
                <w:szCs w:val="32"/>
              </w:rPr>
              <w:t>lay</w:t>
            </w:r>
          </w:p>
          <w:p w:rsidR="00396A7A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out</w:t>
            </w:r>
          </w:p>
          <w:p w:rsidR="003703EA" w:rsidRPr="00934069" w:rsidRDefault="00396A7A" w:rsidP="00396A7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about</w:t>
            </w:r>
          </w:p>
        </w:tc>
      </w:tr>
    </w:tbl>
    <w:p w:rsidR="00814FEA" w:rsidRDefault="00F47CDB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21CB0"/>
    <w:rsid w:val="00272CAE"/>
    <w:rsid w:val="00291F9E"/>
    <w:rsid w:val="002B2625"/>
    <w:rsid w:val="00303DDC"/>
    <w:rsid w:val="003703EA"/>
    <w:rsid w:val="0037573C"/>
    <w:rsid w:val="00396A7A"/>
    <w:rsid w:val="003F4C34"/>
    <w:rsid w:val="00435484"/>
    <w:rsid w:val="004A4D00"/>
    <w:rsid w:val="004B37AE"/>
    <w:rsid w:val="005677B5"/>
    <w:rsid w:val="0057394C"/>
    <w:rsid w:val="00574C64"/>
    <w:rsid w:val="00651859"/>
    <w:rsid w:val="006C30C8"/>
    <w:rsid w:val="006C4C84"/>
    <w:rsid w:val="0070445C"/>
    <w:rsid w:val="00710BF3"/>
    <w:rsid w:val="00721144"/>
    <w:rsid w:val="0074277F"/>
    <w:rsid w:val="00803658"/>
    <w:rsid w:val="00934069"/>
    <w:rsid w:val="00962DB5"/>
    <w:rsid w:val="009F57A4"/>
    <w:rsid w:val="00AA50D6"/>
    <w:rsid w:val="00CA77CF"/>
    <w:rsid w:val="00D54B24"/>
    <w:rsid w:val="00DB1291"/>
    <w:rsid w:val="00EA4598"/>
    <w:rsid w:val="00EF1C08"/>
    <w:rsid w:val="00F4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700A7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F497FBA3</Template>
  <TotalTime>6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5</cp:revision>
  <cp:lastPrinted>2022-11-11T13:01:00Z</cp:lastPrinted>
  <dcterms:created xsi:type="dcterms:W3CDTF">2022-12-09T12:01:00Z</dcterms:created>
  <dcterms:modified xsi:type="dcterms:W3CDTF">2022-12-09T12:16:00Z</dcterms:modified>
</cp:coreProperties>
</file>