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3703EA" w:rsidTr="005677B5">
        <w:trPr>
          <w:trHeight w:val="4101"/>
        </w:trPr>
        <w:tc>
          <w:tcPr>
            <w:tcW w:w="3487" w:type="dxa"/>
          </w:tcPr>
          <w:p w:rsidR="003703EA" w:rsidRDefault="003703EA" w:rsidP="003703E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803658">
              <w:rPr>
                <w:rFonts w:ascii="Comic Sans MS" w:hAnsi="Comic Sans MS"/>
                <w:sz w:val="24"/>
                <w:szCs w:val="24"/>
              </w:rPr>
              <w:t>.1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.22  </w:t>
            </w:r>
          </w:p>
          <w:p w:rsidR="003703EA" w:rsidRPr="0070445C" w:rsidRDefault="003703EA" w:rsidP="003703E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Bronze spelling badge words          </w:t>
            </w:r>
          </w:p>
          <w:p w:rsidR="00EA4598" w:rsidRPr="003703EA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o</w:t>
            </w:r>
          </w:p>
          <w:p w:rsidR="00EA4598" w:rsidRPr="003703EA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o </w:t>
            </w:r>
          </w:p>
          <w:p w:rsidR="00EA4598" w:rsidRPr="003703EA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oday</w:t>
            </w:r>
          </w:p>
          <w:p w:rsidR="00EA4598" w:rsidRPr="003703EA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as</w:t>
            </w:r>
          </w:p>
          <w:p w:rsidR="003703EA" w:rsidRPr="0057394C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proofErr w:type="spellStart"/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3487" w:type="dxa"/>
          </w:tcPr>
          <w:p w:rsidR="003703EA" w:rsidRDefault="003703EA" w:rsidP="003703E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803658">
              <w:rPr>
                <w:rFonts w:ascii="Comic Sans MS" w:hAnsi="Comic Sans MS"/>
                <w:sz w:val="24"/>
                <w:szCs w:val="24"/>
              </w:rPr>
              <w:t>.1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.22  </w:t>
            </w:r>
          </w:p>
          <w:p w:rsidR="003703EA" w:rsidRPr="0070445C" w:rsidRDefault="003703EA" w:rsidP="003703E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Bronze spelling badge words          </w:t>
            </w:r>
          </w:p>
          <w:p w:rsidR="003703EA" w:rsidRPr="003703EA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o</w:t>
            </w:r>
          </w:p>
          <w:p w:rsidR="003703EA" w:rsidRPr="003703EA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o </w:t>
            </w:r>
          </w:p>
          <w:p w:rsidR="003703EA" w:rsidRPr="003703EA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oday</w:t>
            </w:r>
          </w:p>
          <w:p w:rsidR="003703EA" w:rsidRPr="003703EA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as</w:t>
            </w:r>
          </w:p>
          <w:p w:rsidR="003703EA" w:rsidRPr="00934069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the</w:t>
            </w:r>
          </w:p>
        </w:tc>
        <w:tc>
          <w:tcPr>
            <w:tcW w:w="3487" w:type="dxa"/>
          </w:tcPr>
          <w:p w:rsidR="003703EA" w:rsidRDefault="003703EA" w:rsidP="003703E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803658">
              <w:rPr>
                <w:rFonts w:ascii="Comic Sans MS" w:hAnsi="Comic Sans MS"/>
                <w:sz w:val="24"/>
                <w:szCs w:val="24"/>
              </w:rPr>
              <w:t>.1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.22  </w:t>
            </w:r>
          </w:p>
          <w:p w:rsidR="003703EA" w:rsidRPr="0070445C" w:rsidRDefault="003703EA" w:rsidP="003703E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Bronze spelling badge words          </w:t>
            </w:r>
          </w:p>
          <w:p w:rsidR="00EA4598" w:rsidRPr="003703EA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o</w:t>
            </w:r>
          </w:p>
          <w:p w:rsidR="00EA4598" w:rsidRPr="003703EA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o </w:t>
            </w:r>
          </w:p>
          <w:p w:rsidR="00EA4598" w:rsidRPr="003703EA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oday</w:t>
            </w:r>
          </w:p>
          <w:p w:rsidR="00EA4598" w:rsidRPr="003703EA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as</w:t>
            </w:r>
          </w:p>
          <w:p w:rsidR="003703EA" w:rsidRPr="0057394C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proofErr w:type="spellStart"/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3487" w:type="dxa"/>
          </w:tcPr>
          <w:p w:rsidR="003703EA" w:rsidRDefault="003703EA" w:rsidP="003703E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803658">
              <w:rPr>
                <w:rFonts w:ascii="Comic Sans MS" w:hAnsi="Comic Sans MS"/>
                <w:sz w:val="24"/>
                <w:szCs w:val="24"/>
              </w:rPr>
              <w:t>.1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.22  </w:t>
            </w:r>
          </w:p>
          <w:p w:rsidR="003703EA" w:rsidRPr="0070445C" w:rsidRDefault="003703EA" w:rsidP="003703E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Bronze spelling badge words          </w:t>
            </w:r>
          </w:p>
          <w:p w:rsidR="003703EA" w:rsidRPr="003703EA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o</w:t>
            </w:r>
          </w:p>
          <w:p w:rsidR="003703EA" w:rsidRPr="003703EA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o </w:t>
            </w:r>
          </w:p>
          <w:p w:rsidR="003703EA" w:rsidRPr="003703EA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oday</w:t>
            </w:r>
          </w:p>
          <w:p w:rsidR="003703EA" w:rsidRPr="003703EA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as</w:t>
            </w:r>
          </w:p>
          <w:p w:rsidR="003703EA" w:rsidRPr="00934069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the</w:t>
            </w:r>
          </w:p>
        </w:tc>
      </w:tr>
      <w:tr w:rsidR="003703EA" w:rsidTr="00803658">
        <w:trPr>
          <w:trHeight w:val="4382"/>
        </w:trPr>
        <w:tc>
          <w:tcPr>
            <w:tcW w:w="3487" w:type="dxa"/>
          </w:tcPr>
          <w:p w:rsidR="003703EA" w:rsidRDefault="003703EA" w:rsidP="003703E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803658">
              <w:rPr>
                <w:rFonts w:ascii="Comic Sans MS" w:hAnsi="Comic Sans MS"/>
                <w:sz w:val="24"/>
                <w:szCs w:val="24"/>
              </w:rPr>
              <w:t>.1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.22  </w:t>
            </w:r>
          </w:p>
          <w:p w:rsidR="003703EA" w:rsidRPr="0070445C" w:rsidRDefault="003703EA" w:rsidP="003703E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Bronze spelling badge words          </w:t>
            </w:r>
          </w:p>
          <w:p w:rsidR="00EA4598" w:rsidRPr="003703EA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o</w:t>
            </w:r>
          </w:p>
          <w:p w:rsidR="00EA4598" w:rsidRPr="003703EA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o </w:t>
            </w:r>
          </w:p>
          <w:p w:rsidR="00EA4598" w:rsidRPr="003703EA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oday</w:t>
            </w:r>
          </w:p>
          <w:p w:rsidR="00EA4598" w:rsidRPr="003703EA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as</w:t>
            </w:r>
          </w:p>
          <w:p w:rsidR="003703EA" w:rsidRPr="0057394C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th</w:t>
            </w: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e</w:t>
            </w:r>
            <w:bookmarkStart w:id="0" w:name="_GoBack"/>
            <w:bookmarkEnd w:id="0"/>
          </w:p>
        </w:tc>
        <w:tc>
          <w:tcPr>
            <w:tcW w:w="3487" w:type="dxa"/>
          </w:tcPr>
          <w:p w:rsidR="003703EA" w:rsidRDefault="003703EA" w:rsidP="003703E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803658">
              <w:rPr>
                <w:rFonts w:ascii="Comic Sans MS" w:hAnsi="Comic Sans MS"/>
                <w:sz w:val="24"/>
                <w:szCs w:val="24"/>
              </w:rPr>
              <w:t>.1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.22  </w:t>
            </w:r>
          </w:p>
          <w:p w:rsidR="003703EA" w:rsidRPr="0070445C" w:rsidRDefault="003703EA" w:rsidP="003703E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Bronze spelling badge words          </w:t>
            </w:r>
          </w:p>
          <w:p w:rsidR="003703EA" w:rsidRPr="003703EA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o</w:t>
            </w:r>
          </w:p>
          <w:p w:rsidR="003703EA" w:rsidRPr="003703EA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o </w:t>
            </w:r>
          </w:p>
          <w:p w:rsidR="003703EA" w:rsidRPr="003703EA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oday</w:t>
            </w:r>
          </w:p>
          <w:p w:rsidR="003703EA" w:rsidRPr="003703EA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as</w:t>
            </w:r>
          </w:p>
          <w:p w:rsidR="003703EA" w:rsidRPr="00934069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the</w:t>
            </w:r>
          </w:p>
        </w:tc>
        <w:tc>
          <w:tcPr>
            <w:tcW w:w="3487" w:type="dxa"/>
          </w:tcPr>
          <w:p w:rsidR="003703EA" w:rsidRDefault="003703EA" w:rsidP="003703E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803658">
              <w:rPr>
                <w:rFonts w:ascii="Comic Sans MS" w:hAnsi="Comic Sans MS"/>
                <w:sz w:val="24"/>
                <w:szCs w:val="24"/>
              </w:rPr>
              <w:t>.1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.22  </w:t>
            </w:r>
          </w:p>
          <w:p w:rsidR="003703EA" w:rsidRPr="0070445C" w:rsidRDefault="003703EA" w:rsidP="003703E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Bronze spelling badge words          </w:t>
            </w:r>
          </w:p>
          <w:p w:rsidR="00EA4598" w:rsidRPr="003703EA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o</w:t>
            </w:r>
          </w:p>
          <w:p w:rsidR="00EA4598" w:rsidRPr="003703EA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o </w:t>
            </w:r>
          </w:p>
          <w:p w:rsidR="00EA4598" w:rsidRPr="003703EA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oday</w:t>
            </w:r>
          </w:p>
          <w:p w:rsidR="00EA4598" w:rsidRPr="003703EA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as</w:t>
            </w:r>
          </w:p>
          <w:p w:rsidR="003703EA" w:rsidRPr="0057394C" w:rsidRDefault="00EA4598" w:rsidP="00EA459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proofErr w:type="spellStart"/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3487" w:type="dxa"/>
          </w:tcPr>
          <w:p w:rsidR="003703EA" w:rsidRDefault="003703EA" w:rsidP="003703E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803658">
              <w:rPr>
                <w:rFonts w:ascii="Comic Sans MS" w:hAnsi="Comic Sans MS"/>
                <w:sz w:val="24"/>
                <w:szCs w:val="24"/>
              </w:rPr>
              <w:t>.1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.22  </w:t>
            </w:r>
          </w:p>
          <w:p w:rsidR="003703EA" w:rsidRPr="0070445C" w:rsidRDefault="003703EA" w:rsidP="003703E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Bronze spelling badge words          </w:t>
            </w:r>
          </w:p>
          <w:p w:rsidR="003703EA" w:rsidRPr="003703EA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d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o</w:t>
            </w:r>
          </w:p>
          <w:p w:rsidR="003703EA" w:rsidRPr="003703EA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o </w:t>
            </w:r>
          </w:p>
          <w:p w:rsidR="003703EA" w:rsidRPr="003703EA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t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oday</w:t>
            </w:r>
          </w:p>
          <w:p w:rsidR="003703EA" w:rsidRPr="003703EA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</w:t>
            </w: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as</w:t>
            </w:r>
          </w:p>
          <w:p w:rsidR="003703EA" w:rsidRPr="00934069" w:rsidRDefault="003703EA" w:rsidP="003703E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3703EA">
              <w:rPr>
                <w:rFonts w:ascii="Comic Sans MS" w:hAnsi="Comic Sans MS"/>
                <w:color w:val="000000" w:themeColor="text1"/>
                <w:sz w:val="32"/>
                <w:szCs w:val="32"/>
              </w:rPr>
              <w:t>the</w:t>
            </w:r>
          </w:p>
        </w:tc>
      </w:tr>
    </w:tbl>
    <w:p w:rsidR="00814FEA" w:rsidRDefault="00EA4598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03EA"/>
    <w:rsid w:val="0037573C"/>
    <w:rsid w:val="003F4C34"/>
    <w:rsid w:val="00435484"/>
    <w:rsid w:val="004A4D00"/>
    <w:rsid w:val="004B37AE"/>
    <w:rsid w:val="005677B5"/>
    <w:rsid w:val="0057394C"/>
    <w:rsid w:val="00574C64"/>
    <w:rsid w:val="00651859"/>
    <w:rsid w:val="006C30C8"/>
    <w:rsid w:val="006C4C84"/>
    <w:rsid w:val="0070445C"/>
    <w:rsid w:val="00710BF3"/>
    <w:rsid w:val="00721144"/>
    <w:rsid w:val="0074277F"/>
    <w:rsid w:val="00803658"/>
    <w:rsid w:val="00934069"/>
    <w:rsid w:val="00962DB5"/>
    <w:rsid w:val="009F57A4"/>
    <w:rsid w:val="00AA50D6"/>
    <w:rsid w:val="00CA77CF"/>
    <w:rsid w:val="00D54B24"/>
    <w:rsid w:val="00DB1291"/>
    <w:rsid w:val="00EA4598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EEACB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EEC3034E</Template>
  <TotalTime>2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2022-11-11T13:01:00Z</cp:lastPrinted>
  <dcterms:created xsi:type="dcterms:W3CDTF">2022-12-01T12:39:00Z</dcterms:created>
  <dcterms:modified xsi:type="dcterms:W3CDTF">2022-12-02T09:02:00Z</dcterms:modified>
</cp:coreProperties>
</file>