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70445C" w:rsidRDefault="005677B5" w:rsidP="005677B5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 xml:space="preserve">2  </w:t>
            </w:r>
            <w:r w:rsidR="00CA77CF" w:rsidRPr="00803658">
              <w:rPr>
                <w:rFonts w:ascii="Comic Sans MS" w:hAnsi="Comic Sans MS"/>
                <w:sz w:val="24"/>
                <w:szCs w:val="24"/>
              </w:rPr>
              <w:t>Week</w:t>
            </w:r>
            <w:proofErr w:type="gramEnd"/>
            <w:r w:rsidR="00CA77CF"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0445C">
              <w:rPr>
                <w:rFonts w:ascii="Comic Sans MS" w:hAnsi="Comic Sans MS"/>
                <w:sz w:val="24"/>
                <w:szCs w:val="24"/>
              </w:rPr>
              <w:t>4</w:t>
            </w:r>
            <w:r w:rsidR="00574C64" w:rsidRPr="00803658"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="00AA50D6"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0445C">
              <w:rPr>
                <w:rFonts w:ascii="Comic Sans MS" w:hAnsi="Comic Sans MS"/>
                <w:sz w:val="24"/>
                <w:szCs w:val="24"/>
              </w:rPr>
              <w:t>25</w:t>
            </w:r>
            <w:r w:rsidRPr="00803658">
              <w:rPr>
                <w:rFonts w:ascii="Comic Sans MS" w:hAnsi="Comic Sans MS"/>
                <w:sz w:val="24"/>
                <w:szCs w:val="24"/>
              </w:rPr>
              <w:t>.11.22</w:t>
            </w:r>
            <w:r w:rsidR="00AA50D6"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  <w:p w:rsidR="00CA77CF" w:rsidRPr="0070445C" w:rsidRDefault="0070445C" w:rsidP="005677B5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</w:t>
            </w:r>
            <w:r w:rsidR="00574C64"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        </w:t>
            </w:r>
            <w:r w:rsidR="00CA77CF"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</w:p>
          <w:p w:rsidR="004A4D00" w:rsidRDefault="0070445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0445C" w:rsidRDefault="0070445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says</w:t>
            </w:r>
          </w:p>
          <w:p w:rsidR="0070445C" w:rsidRDefault="0070445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70445C" w:rsidRDefault="0070445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0445C" w:rsidRPr="0057394C" w:rsidRDefault="0070445C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of</w:t>
            </w:r>
          </w:p>
        </w:tc>
        <w:tc>
          <w:tcPr>
            <w:tcW w:w="3487" w:type="dxa"/>
          </w:tcPr>
          <w:p w:rsidR="0070445C" w:rsidRDefault="0070445C" w:rsidP="0070445C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</w:t>
            </w:r>
          </w:p>
          <w:p w:rsidR="0070445C" w:rsidRPr="0070445C" w:rsidRDefault="0070445C" w:rsidP="0070445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says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934069" w:rsidRDefault="0070445C" w:rsidP="0070445C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of</w:t>
            </w:r>
          </w:p>
        </w:tc>
        <w:tc>
          <w:tcPr>
            <w:tcW w:w="3487" w:type="dxa"/>
          </w:tcPr>
          <w:p w:rsidR="0070445C" w:rsidRDefault="0070445C" w:rsidP="0070445C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</w:t>
            </w:r>
          </w:p>
          <w:p w:rsidR="0070445C" w:rsidRPr="0070445C" w:rsidRDefault="0070445C" w:rsidP="0070445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says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2B2625" w:rsidRDefault="0070445C" w:rsidP="0070445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of</w:t>
            </w:r>
          </w:p>
        </w:tc>
        <w:tc>
          <w:tcPr>
            <w:tcW w:w="3487" w:type="dxa"/>
          </w:tcPr>
          <w:p w:rsidR="0070445C" w:rsidRDefault="0070445C" w:rsidP="0070445C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</w:t>
            </w:r>
          </w:p>
          <w:p w:rsidR="0070445C" w:rsidRPr="0070445C" w:rsidRDefault="0070445C" w:rsidP="0070445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says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2B2625" w:rsidRDefault="0070445C" w:rsidP="0070445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of</w:t>
            </w:r>
          </w:p>
        </w:tc>
      </w:tr>
      <w:tr w:rsidR="00176D60" w:rsidTr="00803658">
        <w:trPr>
          <w:trHeight w:val="4382"/>
        </w:trPr>
        <w:tc>
          <w:tcPr>
            <w:tcW w:w="3487" w:type="dxa"/>
          </w:tcPr>
          <w:p w:rsidR="0070445C" w:rsidRDefault="0070445C" w:rsidP="0070445C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</w:t>
            </w:r>
          </w:p>
          <w:p w:rsidR="0070445C" w:rsidRPr="0070445C" w:rsidRDefault="0070445C" w:rsidP="0070445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says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CA77CF" w:rsidRDefault="0070445C" w:rsidP="007044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of</w:t>
            </w:r>
          </w:p>
        </w:tc>
        <w:tc>
          <w:tcPr>
            <w:tcW w:w="3487" w:type="dxa"/>
          </w:tcPr>
          <w:p w:rsidR="0070445C" w:rsidRDefault="0070445C" w:rsidP="0070445C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</w:t>
            </w:r>
          </w:p>
          <w:p w:rsidR="0070445C" w:rsidRPr="0070445C" w:rsidRDefault="0070445C" w:rsidP="0070445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says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2B2625" w:rsidRDefault="0070445C" w:rsidP="0070445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of</w:t>
            </w:r>
          </w:p>
        </w:tc>
        <w:tc>
          <w:tcPr>
            <w:tcW w:w="3487" w:type="dxa"/>
          </w:tcPr>
          <w:p w:rsidR="0070445C" w:rsidRDefault="0070445C" w:rsidP="0070445C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</w:t>
            </w:r>
          </w:p>
          <w:p w:rsidR="0070445C" w:rsidRPr="0070445C" w:rsidRDefault="0070445C" w:rsidP="0070445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says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Pr="004B37AE" w:rsidRDefault="0070445C" w:rsidP="0070445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of</w:t>
            </w:r>
          </w:p>
        </w:tc>
        <w:tc>
          <w:tcPr>
            <w:tcW w:w="3487" w:type="dxa"/>
          </w:tcPr>
          <w:p w:rsidR="0070445C" w:rsidRDefault="0070445C" w:rsidP="0070445C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>
              <w:rPr>
                <w:rFonts w:ascii="Comic Sans MS" w:hAnsi="Comic Sans MS"/>
                <w:sz w:val="24"/>
                <w:szCs w:val="24"/>
              </w:rPr>
              <w:t>25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</w:t>
            </w:r>
          </w:p>
          <w:p w:rsidR="0070445C" w:rsidRPr="0070445C" w:rsidRDefault="0070445C" w:rsidP="0070445C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70445C">
              <w:rPr>
                <w:rFonts w:ascii="Comic Sans MS" w:hAnsi="Comic Sans MS"/>
                <w:color w:val="FF0000"/>
                <w:sz w:val="24"/>
                <w:szCs w:val="24"/>
              </w:rPr>
              <w:t xml:space="preserve">Bronze spelling badge words          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says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are</w:t>
            </w:r>
          </w:p>
          <w:p w:rsidR="0070445C" w:rsidRDefault="0070445C" w:rsidP="0070445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were</w:t>
            </w:r>
          </w:p>
          <w:p w:rsidR="00721144" w:rsidRDefault="0070445C" w:rsidP="0070445C">
            <w:pPr>
              <w:jc w:val="center"/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of</w:t>
            </w:r>
            <w:bookmarkStart w:id="0" w:name="_GoBack"/>
            <w:bookmarkEnd w:id="0"/>
          </w:p>
        </w:tc>
      </w:tr>
    </w:tbl>
    <w:p w:rsidR="00814FEA" w:rsidRDefault="0070445C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F4C34"/>
    <w:rsid w:val="00435484"/>
    <w:rsid w:val="004A4D00"/>
    <w:rsid w:val="004B37AE"/>
    <w:rsid w:val="005677B5"/>
    <w:rsid w:val="0057394C"/>
    <w:rsid w:val="00574C64"/>
    <w:rsid w:val="00651859"/>
    <w:rsid w:val="006C30C8"/>
    <w:rsid w:val="006C4C84"/>
    <w:rsid w:val="0070445C"/>
    <w:rsid w:val="00710BF3"/>
    <w:rsid w:val="00721144"/>
    <w:rsid w:val="0074277F"/>
    <w:rsid w:val="00803658"/>
    <w:rsid w:val="00934069"/>
    <w:rsid w:val="00962DB5"/>
    <w:rsid w:val="009F57A4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8B679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1DD9001F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2022-11-11T13:01:00Z</cp:lastPrinted>
  <dcterms:created xsi:type="dcterms:W3CDTF">2022-11-25T12:17:00Z</dcterms:created>
  <dcterms:modified xsi:type="dcterms:W3CDTF">2022-11-25T12:17:00Z</dcterms:modified>
</cp:coreProperties>
</file>