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CA77CF" w:rsidRPr="00803658" w:rsidRDefault="005677B5" w:rsidP="005677B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 xml:space="preserve">2  </w:t>
            </w:r>
            <w:r w:rsidR="00CA77CF" w:rsidRPr="00803658">
              <w:rPr>
                <w:rFonts w:ascii="Comic Sans MS" w:hAnsi="Comic Sans MS"/>
                <w:sz w:val="24"/>
                <w:szCs w:val="24"/>
              </w:rPr>
              <w:t>Week</w:t>
            </w:r>
            <w:proofErr w:type="gramEnd"/>
            <w:r w:rsidR="00CA77CF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A4D00">
              <w:rPr>
                <w:rFonts w:ascii="Comic Sans MS" w:hAnsi="Comic Sans MS"/>
                <w:sz w:val="24"/>
                <w:szCs w:val="24"/>
              </w:rPr>
              <w:t>3</w:t>
            </w:r>
            <w:r w:rsidR="00574C64" w:rsidRPr="00803658"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AA50D6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03658" w:rsidRPr="00803658">
              <w:rPr>
                <w:rFonts w:ascii="Comic Sans MS" w:hAnsi="Comic Sans MS"/>
                <w:sz w:val="24"/>
                <w:szCs w:val="24"/>
              </w:rPr>
              <w:t>1</w:t>
            </w:r>
            <w:r w:rsidR="004A4D00"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>.11.22</w:t>
            </w:r>
            <w:r w:rsidR="00AA50D6"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574C64" w:rsidRPr="00803658">
              <w:rPr>
                <w:rFonts w:ascii="Comic Sans MS" w:hAnsi="Comic Sans MS"/>
                <w:sz w:val="24"/>
                <w:szCs w:val="24"/>
              </w:rPr>
              <w:t xml:space="preserve">        </w:t>
            </w:r>
            <w:r w:rsidR="00CA77CF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7394C" w:rsidRDefault="006C30C8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words </w:t>
            </w:r>
            <w:r w:rsidR="0080365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</w:t>
            </w:r>
            <w:proofErr w:type="gramEnd"/>
            <w:r w:rsidR="0080365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4A4D00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4A4D00" w:rsidRPr="0057394C" w:rsidRDefault="004A4D00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</w:tc>
        <w:tc>
          <w:tcPr>
            <w:tcW w:w="3487" w:type="dxa"/>
          </w:tcPr>
          <w:p w:rsidR="004A4D00" w:rsidRPr="00803658" w:rsidRDefault="004A4D00" w:rsidP="004A4D0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         </w:t>
            </w:r>
          </w:p>
          <w:p w:rsidR="004A4D00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721144" w:rsidRPr="00934069" w:rsidRDefault="004A4D00" w:rsidP="004A4D00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</w:tc>
        <w:tc>
          <w:tcPr>
            <w:tcW w:w="3487" w:type="dxa"/>
          </w:tcPr>
          <w:p w:rsidR="004A4D00" w:rsidRPr="00803658" w:rsidRDefault="004A4D00" w:rsidP="004A4D0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         </w:t>
            </w:r>
          </w:p>
          <w:p w:rsidR="004A4D00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721144" w:rsidRPr="002B2625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</w:tc>
        <w:tc>
          <w:tcPr>
            <w:tcW w:w="3487" w:type="dxa"/>
          </w:tcPr>
          <w:p w:rsidR="004A4D00" w:rsidRPr="00803658" w:rsidRDefault="004A4D00" w:rsidP="004A4D0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         </w:t>
            </w:r>
          </w:p>
          <w:p w:rsidR="004A4D00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721144" w:rsidRPr="002B2625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</w:tc>
      </w:tr>
      <w:tr w:rsidR="00176D60" w:rsidTr="00803658">
        <w:trPr>
          <w:trHeight w:val="4382"/>
        </w:trPr>
        <w:tc>
          <w:tcPr>
            <w:tcW w:w="3487" w:type="dxa"/>
          </w:tcPr>
          <w:p w:rsidR="004A4D00" w:rsidRPr="00803658" w:rsidRDefault="004A4D00" w:rsidP="004A4D0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         </w:t>
            </w:r>
          </w:p>
          <w:p w:rsidR="004A4D00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721144" w:rsidRPr="00CA77CF" w:rsidRDefault="004A4D00" w:rsidP="004A4D0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</w:tc>
        <w:tc>
          <w:tcPr>
            <w:tcW w:w="3487" w:type="dxa"/>
          </w:tcPr>
          <w:p w:rsidR="004A4D00" w:rsidRPr="00803658" w:rsidRDefault="004A4D00" w:rsidP="004A4D0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         </w:t>
            </w:r>
          </w:p>
          <w:p w:rsidR="004A4D00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721144" w:rsidRPr="002B2625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</w:tc>
        <w:tc>
          <w:tcPr>
            <w:tcW w:w="3487" w:type="dxa"/>
          </w:tcPr>
          <w:p w:rsidR="004A4D00" w:rsidRPr="00803658" w:rsidRDefault="004A4D00" w:rsidP="004A4D0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         </w:t>
            </w:r>
          </w:p>
          <w:p w:rsidR="004A4D00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721144" w:rsidRPr="004B37AE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</w:p>
        </w:tc>
        <w:tc>
          <w:tcPr>
            <w:tcW w:w="3487" w:type="dxa"/>
          </w:tcPr>
          <w:p w:rsidR="004A4D00" w:rsidRPr="00803658" w:rsidRDefault="004A4D00" w:rsidP="004A4D00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    1</w:t>
            </w: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Pr="00803658">
              <w:rPr>
                <w:rFonts w:ascii="Comic Sans MS" w:hAnsi="Comic Sans MS"/>
                <w:sz w:val="24"/>
                <w:szCs w:val="24"/>
              </w:rPr>
              <w:t xml:space="preserve">.11.22           </w:t>
            </w:r>
          </w:p>
          <w:p w:rsidR="004A4D00" w:rsidRDefault="004A4D00" w:rsidP="004A4D00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step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stop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from</w:t>
            </w:r>
          </w:p>
          <w:p w:rsidR="004A4D00" w:rsidRDefault="004A4D00" w:rsidP="004A4D00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frog</w:t>
            </w:r>
          </w:p>
          <w:p w:rsidR="00721144" w:rsidRDefault="004A4D00" w:rsidP="004A4D00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was</w:t>
            </w:r>
            <w:bookmarkStart w:id="0" w:name="_GoBack"/>
            <w:bookmarkEnd w:id="0"/>
          </w:p>
        </w:tc>
      </w:tr>
    </w:tbl>
    <w:p w:rsidR="00814FEA" w:rsidRDefault="004A4D00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F4C34"/>
    <w:rsid w:val="00435484"/>
    <w:rsid w:val="004A4D00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803658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C2651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DCC7F49</Template>
  <TotalTime>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2022-11-11T13:01:00Z</cp:lastPrinted>
  <dcterms:created xsi:type="dcterms:W3CDTF">2022-11-18T12:22:00Z</dcterms:created>
  <dcterms:modified xsi:type="dcterms:W3CDTF">2022-11-18T12:22:00Z</dcterms:modified>
</cp:coreProperties>
</file>