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 xml:space="preserve">2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proofErr w:type="gramEnd"/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>4.11.22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  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57394C" w:rsidRDefault="006C30C8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677B5" w:rsidRPr="0057394C" w:rsidRDefault="0057394C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</w:t>
            </w:r>
            <w:r w:rsidR="006C30C8"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ll</w:t>
            </w:r>
          </w:p>
          <w:p w:rsidR="006C30C8" w:rsidRPr="0057394C" w:rsidRDefault="0057394C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</w:t>
            </w:r>
            <w:r w:rsidR="006C30C8"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re</w:t>
            </w:r>
          </w:p>
          <w:p w:rsidR="006C30C8" w:rsidRPr="0057394C" w:rsidRDefault="0057394C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="006C30C8"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he</w:t>
            </w:r>
          </w:p>
          <w:p w:rsidR="006C30C8" w:rsidRPr="0057394C" w:rsidRDefault="0057394C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="006C30C8"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6C30C8" w:rsidRPr="0057394C" w:rsidRDefault="006C30C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934069" w:rsidRDefault="0057394C" w:rsidP="0057394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2B2625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2B2625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CA77CF" w:rsidRDefault="0057394C" w:rsidP="0057394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  <w:bookmarkStart w:id="0" w:name="_GoBack"/>
            <w:bookmarkEnd w:id="0"/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2B2625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Pr="004B37AE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  <w:tc>
          <w:tcPr>
            <w:tcW w:w="3487" w:type="dxa"/>
          </w:tcPr>
          <w:p w:rsidR="0057394C" w:rsidRPr="005677B5" w:rsidRDefault="0057394C" w:rsidP="0057394C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7394C" w:rsidRDefault="0057394C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words 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all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  <w:p w:rsidR="0057394C" w:rsidRPr="0057394C" w:rsidRDefault="0057394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  <w:p w:rsidR="00721144" w:rsidRDefault="0057394C" w:rsidP="0057394C">
            <w:pPr>
              <w:jc w:val="center"/>
            </w:pPr>
            <w:r w:rsidRPr="0057394C">
              <w:rPr>
                <w:rFonts w:ascii="Comic Sans MS" w:hAnsi="Comic Sans MS"/>
                <w:color w:val="000000" w:themeColor="text1"/>
                <w:sz w:val="32"/>
                <w:szCs w:val="32"/>
              </w:rPr>
              <w:t>do</w:t>
            </w:r>
          </w:p>
        </w:tc>
      </w:tr>
    </w:tbl>
    <w:p w:rsidR="00814FEA" w:rsidRDefault="0057394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8ECC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36EE6F03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2022-11-03T16:08:00Z</dcterms:created>
  <dcterms:modified xsi:type="dcterms:W3CDTF">2022-11-03T16:08:00Z</dcterms:modified>
</cp:coreProperties>
</file>