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81F76" w:rsidRPr="005677B5" w:rsidRDefault="00681F76" w:rsidP="00681F76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12E43"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 w:rsidR="00B12E43"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681F76" w:rsidRDefault="00681F76" w:rsidP="00681F76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 w:rsidR="006924E9"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</w:t>
            </w:r>
            <w:r w:rsidR="00B12E43">
              <w:rPr>
                <w:rFonts w:ascii="Comic Sans MS" w:hAnsi="Comic Sans MS"/>
                <w:color w:val="FF0000"/>
              </w:rPr>
              <w:t>‘</w:t>
            </w:r>
            <w:proofErr w:type="gramEnd"/>
            <w:r w:rsidR="00B12E43"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6924E9" w:rsidRDefault="006924E9" w:rsidP="00681F76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B12E43" w:rsidRDefault="00B12E43" w:rsidP="00B12E4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B12E43" w:rsidRPr="00B12E43" w:rsidRDefault="00B12E43" w:rsidP="00B12E4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12E43" w:rsidRPr="00B12E43" w:rsidRDefault="00B12E43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B12E43" w:rsidRDefault="00B12E43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B12E43" w:rsidRPr="00B12E43" w:rsidRDefault="00B12E43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B12E43" w:rsidRPr="00B12E43" w:rsidRDefault="00B12E43" w:rsidP="006924E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B12E43" w:rsidRPr="0037573C" w:rsidRDefault="00B12E43" w:rsidP="006924E9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‘</w:t>
            </w:r>
            <w:proofErr w:type="gramEnd"/>
            <w:r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721144" w:rsidRPr="00934069" w:rsidRDefault="00AC503F" w:rsidP="00AC503F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‘</w:t>
            </w:r>
            <w:proofErr w:type="gramEnd"/>
            <w:r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721144" w:rsidRPr="002B2625" w:rsidRDefault="00AC503F" w:rsidP="00AC503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‘</w:t>
            </w:r>
            <w:proofErr w:type="gramEnd"/>
            <w:r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721144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C353F6" w:rsidRPr="002B2625" w:rsidRDefault="00C353F6" w:rsidP="00AC503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‘</w:t>
            </w:r>
            <w:proofErr w:type="gramEnd"/>
            <w:r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A54376" w:rsidRPr="00A54376" w:rsidRDefault="00AC503F" w:rsidP="00AC503F">
            <w:pPr>
              <w:jc w:val="center"/>
              <w:rPr>
                <w:rFonts w:ascii="Comic Sans MS" w:hAnsi="Comic Sans MS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‘</w:t>
            </w:r>
            <w:proofErr w:type="gramEnd"/>
            <w:r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721144" w:rsidRPr="002B2625" w:rsidRDefault="00AC503F" w:rsidP="00AC503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‘</w:t>
            </w:r>
            <w:proofErr w:type="gramEnd"/>
            <w:r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721144" w:rsidRPr="004B37AE" w:rsidRDefault="00AC503F" w:rsidP="00AC503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proofErr w:type="gramStart"/>
            <w:r w:rsidRPr="005677B5">
              <w:rPr>
                <w:rFonts w:ascii="Comic Sans MS" w:hAnsi="Comic Sans MS"/>
                <w:sz w:val="28"/>
                <w:szCs w:val="28"/>
              </w:rPr>
              <w:t>2  Week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10.12.22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proofErr w:type="gramStart"/>
            <w:r>
              <w:rPr>
                <w:rFonts w:ascii="Comic Sans MS" w:hAnsi="Comic Sans MS"/>
                <w:color w:val="FF0000"/>
              </w:rPr>
              <w:t xml:space="preserve">   ‘</w:t>
            </w:r>
            <w:proofErr w:type="gramEnd"/>
            <w:r>
              <w:rPr>
                <w:rFonts w:ascii="Comic Sans MS" w:hAnsi="Comic Sans MS"/>
                <w:color w:val="FF0000"/>
              </w:rPr>
              <w:t>a’</w:t>
            </w:r>
            <w:r w:rsidRPr="00A54376">
              <w:rPr>
                <w:rFonts w:ascii="Comic Sans MS" w:hAnsi="Comic Sans MS"/>
                <w:color w:val="FF0000"/>
              </w:rPr>
              <w:t xml:space="preserve"> 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fast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acorn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bacon</w:t>
            </w: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AC503F" w:rsidRPr="00B12E43" w:rsidRDefault="00AC503F" w:rsidP="00AC50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12E43">
              <w:rPr>
                <w:rFonts w:ascii="Comic Sans MS" w:hAnsi="Comic Sans MS"/>
                <w:sz w:val="32"/>
                <w:szCs w:val="32"/>
              </w:rPr>
              <w:t>want</w:t>
            </w:r>
          </w:p>
          <w:p w:rsidR="00721144" w:rsidRDefault="00AC503F" w:rsidP="00AC503F">
            <w:pPr>
              <w:jc w:val="center"/>
            </w:pPr>
            <w:r w:rsidRPr="00B12E43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</w:tr>
    </w:tbl>
    <w:p w:rsidR="00814FEA" w:rsidRDefault="00C353F6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0F7A73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81F76"/>
    <w:rsid w:val="006924E9"/>
    <w:rsid w:val="006C4C84"/>
    <w:rsid w:val="00710BF3"/>
    <w:rsid w:val="00721144"/>
    <w:rsid w:val="0074277F"/>
    <w:rsid w:val="00934069"/>
    <w:rsid w:val="00962DB5"/>
    <w:rsid w:val="009F57A4"/>
    <w:rsid w:val="00A54376"/>
    <w:rsid w:val="00AA50D6"/>
    <w:rsid w:val="00AC503F"/>
    <w:rsid w:val="00B12E43"/>
    <w:rsid w:val="00BF7A9E"/>
    <w:rsid w:val="00C353F6"/>
    <w:rsid w:val="00CA77CF"/>
    <w:rsid w:val="00D54B24"/>
    <w:rsid w:val="00DB1291"/>
    <w:rsid w:val="00E8159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A2648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31728880</Template>
  <TotalTime>1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2022-10-20T07:21:00Z</cp:lastPrinted>
  <dcterms:created xsi:type="dcterms:W3CDTF">2022-12-09T11:59:00Z</dcterms:created>
  <dcterms:modified xsi:type="dcterms:W3CDTF">2022-12-09T12:00:00Z</dcterms:modified>
</cp:coreProperties>
</file>