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CA77CF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 xml:space="preserve">2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>Week</w:t>
            </w:r>
            <w:proofErr w:type="gramEnd"/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F7A73">
              <w:rPr>
                <w:rFonts w:ascii="Comic Sans MS" w:hAnsi="Comic Sans MS"/>
                <w:sz w:val="28"/>
                <w:szCs w:val="28"/>
              </w:rPr>
              <w:t>3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0F3B40">
              <w:rPr>
                <w:rFonts w:ascii="Comic Sans MS" w:hAnsi="Comic Sans MS"/>
                <w:sz w:val="28"/>
                <w:szCs w:val="28"/>
              </w:rPr>
              <w:t>1</w:t>
            </w:r>
            <w:r w:rsidR="000F7A73">
              <w:rPr>
                <w:rFonts w:ascii="Comic Sans MS" w:hAnsi="Comic Sans MS"/>
                <w:sz w:val="28"/>
                <w:szCs w:val="28"/>
              </w:rPr>
              <w:t>8</w:t>
            </w:r>
            <w:r w:rsidRPr="005677B5">
              <w:rPr>
                <w:rFonts w:ascii="Comic Sans MS" w:hAnsi="Comic Sans MS"/>
                <w:sz w:val="28"/>
                <w:szCs w:val="28"/>
              </w:rPr>
              <w:t>.11.22</w:t>
            </w:r>
            <w:r w:rsidR="00AA50D6"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  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5677B5" w:rsidRPr="000F3B40" w:rsidRDefault="00CA77CF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 w:rsidR="000F7A73"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="005677B5"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 w:rsidR="000F3B40"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</w:t>
            </w:r>
            <w:r w:rsidR="000F7A73">
              <w:rPr>
                <w:rFonts w:ascii="Comic Sans MS" w:hAnsi="Comic Sans MS"/>
                <w:color w:val="FF0000"/>
                <w:sz w:val="28"/>
                <w:szCs w:val="28"/>
              </w:rPr>
              <w:t>u</w:t>
            </w:r>
            <w:r w:rsidR="000F3B40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0F3B40" w:rsidRDefault="000F7A73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0F7A73" w:rsidRPr="0037573C" w:rsidRDefault="000F7A73" w:rsidP="005677B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Pr="00934069" w:rsidRDefault="00721144" w:rsidP="000F3B40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</w:tc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Pr="002B2625" w:rsidRDefault="00721144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Pr="002B2625" w:rsidRDefault="00721144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Pr="00CA77CF" w:rsidRDefault="00721144" w:rsidP="000F3B4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Pr="002B2625" w:rsidRDefault="00721144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Pr="004B37AE" w:rsidRDefault="00721144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7A73" w:rsidRPr="000F3B40" w:rsidRDefault="000F7A73" w:rsidP="000F7A7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e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u-e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these</w:t>
            </w:r>
          </w:p>
          <w:p w:rsid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even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tune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huge</w:t>
            </w:r>
          </w:p>
          <w:p w:rsidR="000F7A73" w:rsidRPr="000F7A73" w:rsidRDefault="000F7A73" w:rsidP="000F7A73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7A73">
              <w:rPr>
                <w:rFonts w:ascii="Comic Sans MS" w:hAnsi="Comic Sans MS"/>
                <w:color w:val="000000" w:themeColor="text1"/>
                <w:sz w:val="36"/>
                <w:szCs w:val="36"/>
              </w:rPr>
              <w:t>June</w:t>
            </w:r>
          </w:p>
          <w:p w:rsidR="00721144" w:rsidRDefault="00721144" w:rsidP="000F3B40">
            <w:pPr>
              <w:jc w:val="center"/>
            </w:pPr>
            <w:bookmarkStart w:id="0" w:name="_GoBack"/>
            <w:bookmarkEnd w:id="0"/>
          </w:p>
        </w:tc>
      </w:tr>
    </w:tbl>
    <w:p w:rsidR="00814FEA" w:rsidRDefault="000F7A73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C4C84"/>
    <w:rsid w:val="00710BF3"/>
    <w:rsid w:val="00721144"/>
    <w:rsid w:val="0074277F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04DA5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94BF5EFB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2022-11-18T08:07:00Z</dcterms:created>
  <dcterms:modified xsi:type="dcterms:W3CDTF">2022-11-18T08:07:00Z</dcterms:modified>
</cp:coreProperties>
</file>