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CA77CF" w:rsidRPr="005677B5" w:rsidRDefault="005677B5" w:rsidP="005677B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 xml:space="preserve">2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>Week</w:t>
            </w:r>
            <w:proofErr w:type="gramEnd"/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F3B40">
              <w:rPr>
                <w:rFonts w:ascii="Comic Sans MS" w:hAnsi="Comic Sans MS"/>
                <w:sz w:val="28"/>
                <w:szCs w:val="28"/>
              </w:rPr>
              <w:t>2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0F3B40"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>.11.22</w:t>
            </w:r>
            <w:r w:rsidR="00AA50D6"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574C64" w:rsidRPr="005677B5">
              <w:rPr>
                <w:rFonts w:ascii="Comic Sans MS" w:hAnsi="Comic Sans MS"/>
                <w:sz w:val="28"/>
                <w:szCs w:val="28"/>
              </w:rPr>
              <w:t xml:space="preserve">        </w:t>
            </w:r>
            <w:r w:rsidR="00CA77CF"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5677B5" w:rsidRPr="000F3B40" w:rsidRDefault="00CA77CF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 w:rsidR="000F3B40"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="005677B5"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 w:rsidR="000F3B40"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5677B5" w:rsidRPr="000F3B40" w:rsidRDefault="000F3B40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5677B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0F3B40" w:rsidRPr="0037573C" w:rsidRDefault="000F3B40" w:rsidP="005677B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Pr="00934069" w:rsidRDefault="000F3B40" w:rsidP="000F3B40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Pr="002B2625" w:rsidRDefault="000F3B40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Pr="002B2625" w:rsidRDefault="000F3B40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Pr="00CA77CF" w:rsidRDefault="000F3B40" w:rsidP="000F3B4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Pr="002B2625" w:rsidRDefault="000F3B40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Pr="004B37AE" w:rsidRDefault="000F3B40" w:rsidP="000F3B4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</w:p>
        </w:tc>
        <w:tc>
          <w:tcPr>
            <w:tcW w:w="3487" w:type="dxa"/>
          </w:tcPr>
          <w:p w:rsidR="000F3B40" w:rsidRPr="005677B5" w:rsidRDefault="000F3B40" w:rsidP="000F3B40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11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.11.22           </w:t>
            </w:r>
          </w:p>
          <w:p w:rsidR="000F3B40" w:rsidRPr="000F3B40" w:rsidRDefault="000F3B40" w:rsidP="000F3B40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 xml:space="preserve">The sound 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>a</w:t>
            </w:r>
            <w:r w:rsidRPr="005677B5">
              <w:rPr>
                <w:rFonts w:ascii="Comic Sans MS" w:hAnsi="Comic Sans MS"/>
                <w:color w:val="FF0000"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 o-e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shade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game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late</w:t>
            </w:r>
          </w:p>
          <w:p w:rsidR="000F3B40" w:rsidRPr="000F3B40" w:rsidRDefault="000F3B40" w:rsidP="000F3B4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bone</w:t>
            </w:r>
          </w:p>
          <w:p w:rsidR="00721144" w:rsidRDefault="000F3B40" w:rsidP="000F3B40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6"/>
                <w:szCs w:val="36"/>
              </w:rPr>
              <w:t>w</w:t>
            </w:r>
            <w:r w:rsidRPr="000F3B40">
              <w:rPr>
                <w:rFonts w:ascii="Comic Sans MS" w:hAnsi="Comic Sans MS"/>
                <w:color w:val="000000" w:themeColor="text1"/>
                <w:sz w:val="36"/>
                <w:szCs w:val="36"/>
              </w:rPr>
              <w:t>oke</w:t>
            </w:r>
            <w:bookmarkStart w:id="0" w:name="_GoBack"/>
            <w:bookmarkEnd w:id="0"/>
          </w:p>
        </w:tc>
      </w:tr>
    </w:tbl>
    <w:p w:rsidR="00814FEA" w:rsidRDefault="000F3B40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C4C84"/>
    <w:rsid w:val="00710BF3"/>
    <w:rsid w:val="00721144"/>
    <w:rsid w:val="0074277F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9A99F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3DD362B2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2022-11-10T16:20:00Z</dcterms:created>
  <dcterms:modified xsi:type="dcterms:W3CDTF">2022-11-10T16:20:00Z</dcterms:modified>
</cp:coreProperties>
</file>