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76D60" w:rsidTr="005677B5">
        <w:trPr>
          <w:trHeight w:val="4101"/>
        </w:trPr>
        <w:tc>
          <w:tcPr>
            <w:tcW w:w="3487" w:type="dxa"/>
          </w:tcPr>
          <w:p w:rsidR="00CA77CF" w:rsidRPr="005677B5" w:rsidRDefault="005677B5" w:rsidP="005677B5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 xml:space="preserve">2  </w:t>
            </w:r>
            <w:r w:rsidR="00CA77CF" w:rsidRPr="005677B5">
              <w:rPr>
                <w:rFonts w:ascii="Comic Sans MS" w:hAnsi="Comic Sans MS"/>
                <w:sz w:val="28"/>
                <w:szCs w:val="28"/>
              </w:rPr>
              <w:t>Week</w:t>
            </w:r>
            <w:proofErr w:type="gramEnd"/>
            <w:r w:rsidR="00CA77CF"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1</w:t>
            </w:r>
            <w:r w:rsidR="00574C64" w:rsidRPr="005677B5"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r w:rsidR="00AA50D6"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5677B5">
              <w:rPr>
                <w:rFonts w:ascii="Comic Sans MS" w:hAnsi="Comic Sans MS"/>
                <w:sz w:val="28"/>
                <w:szCs w:val="28"/>
              </w:rPr>
              <w:t>4.11.22</w:t>
            </w:r>
            <w:r w:rsidR="00AA50D6" w:rsidRPr="005677B5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="00574C64" w:rsidRPr="005677B5">
              <w:rPr>
                <w:rFonts w:ascii="Comic Sans MS" w:hAnsi="Comic Sans MS"/>
                <w:sz w:val="28"/>
                <w:szCs w:val="28"/>
              </w:rPr>
              <w:t xml:space="preserve">        </w:t>
            </w:r>
            <w:r w:rsidR="00CA77CF"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:rsidR="00AA50D6" w:rsidRPr="005677B5" w:rsidRDefault="00CA77CF" w:rsidP="00AA50D6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 xml:space="preserve">The sound </w:t>
            </w:r>
            <w:proofErr w:type="spellStart"/>
            <w:r w:rsidR="005677B5" w:rsidRPr="005677B5">
              <w:rPr>
                <w:rFonts w:ascii="Comic Sans MS" w:hAnsi="Comic Sans MS"/>
                <w:color w:val="FF0000"/>
                <w:sz w:val="28"/>
                <w:szCs w:val="28"/>
              </w:rPr>
              <w:t>i</w:t>
            </w:r>
            <w:proofErr w:type="spellEnd"/>
            <w:r w:rsidR="005677B5" w:rsidRPr="005677B5">
              <w:rPr>
                <w:rFonts w:ascii="Comic Sans MS" w:hAnsi="Comic Sans MS"/>
                <w:color w:val="FF0000"/>
                <w:sz w:val="28"/>
                <w:szCs w:val="28"/>
              </w:rPr>
              <w:t>-e</w:t>
            </w:r>
          </w:p>
          <w:p w:rsidR="005677B5" w:rsidRPr="005677B5" w:rsidRDefault="005677B5" w:rsidP="00AA50D6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  <w:p w:rsidR="005677B5" w:rsidRPr="005677B5" w:rsidRDefault="005677B5" w:rsidP="005677B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000000" w:themeColor="text1"/>
                <w:sz w:val="28"/>
                <w:szCs w:val="28"/>
              </w:rPr>
              <w:t>time</w:t>
            </w:r>
          </w:p>
          <w:p w:rsidR="005677B5" w:rsidRPr="005677B5" w:rsidRDefault="005677B5" w:rsidP="005677B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000000" w:themeColor="text1"/>
                <w:sz w:val="28"/>
                <w:szCs w:val="28"/>
              </w:rPr>
              <w:t>line</w:t>
            </w:r>
          </w:p>
          <w:p w:rsidR="00AA50D6" w:rsidRPr="005677B5" w:rsidRDefault="005677B5" w:rsidP="005677B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000000" w:themeColor="text1"/>
                <w:sz w:val="28"/>
                <w:szCs w:val="28"/>
              </w:rPr>
              <w:t>ripe</w:t>
            </w:r>
          </w:p>
          <w:p w:rsidR="005677B5" w:rsidRPr="005677B5" w:rsidRDefault="005677B5" w:rsidP="005677B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000000" w:themeColor="text1"/>
                <w:sz w:val="28"/>
                <w:szCs w:val="28"/>
              </w:rPr>
              <w:t>smile</w:t>
            </w:r>
          </w:p>
          <w:p w:rsidR="005677B5" w:rsidRPr="0037573C" w:rsidRDefault="005677B5" w:rsidP="005677B5">
            <w:pPr>
              <w:spacing w:line="360" w:lineRule="auto"/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000000" w:themeColor="text1"/>
                <w:sz w:val="28"/>
                <w:szCs w:val="28"/>
              </w:rPr>
              <w:t>ride</w:t>
            </w:r>
          </w:p>
        </w:tc>
        <w:tc>
          <w:tcPr>
            <w:tcW w:w="3487" w:type="dxa"/>
          </w:tcPr>
          <w:p w:rsidR="005677B5" w:rsidRPr="005677B5" w:rsidRDefault="005677B5" w:rsidP="005677B5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1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4.11.22           </w:t>
            </w:r>
          </w:p>
          <w:p w:rsidR="005677B5" w:rsidRPr="005677B5" w:rsidRDefault="005677B5" w:rsidP="005677B5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 xml:space="preserve">The sound </w:t>
            </w:r>
            <w:proofErr w:type="spellStart"/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>i</w:t>
            </w:r>
            <w:proofErr w:type="spellEnd"/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>-e</w:t>
            </w:r>
          </w:p>
          <w:p w:rsidR="005677B5" w:rsidRPr="005677B5" w:rsidRDefault="005677B5" w:rsidP="005677B5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  <w:p w:rsidR="005677B5" w:rsidRPr="005677B5" w:rsidRDefault="005677B5" w:rsidP="005677B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000000" w:themeColor="text1"/>
                <w:sz w:val="28"/>
                <w:szCs w:val="28"/>
              </w:rPr>
              <w:t>time</w:t>
            </w:r>
          </w:p>
          <w:p w:rsidR="005677B5" w:rsidRPr="005677B5" w:rsidRDefault="005677B5" w:rsidP="005677B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000000" w:themeColor="text1"/>
                <w:sz w:val="28"/>
                <w:szCs w:val="28"/>
              </w:rPr>
              <w:t>line</w:t>
            </w:r>
          </w:p>
          <w:p w:rsidR="005677B5" w:rsidRPr="005677B5" w:rsidRDefault="005677B5" w:rsidP="005677B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000000" w:themeColor="text1"/>
                <w:sz w:val="28"/>
                <w:szCs w:val="28"/>
              </w:rPr>
              <w:t>ripe</w:t>
            </w:r>
          </w:p>
          <w:p w:rsidR="005677B5" w:rsidRPr="005677B5" w:rsidRDefault="005677B5" w:rsidP="005677B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000000" w:themeColor="text1"/>
                <w:sz w:val="28"/>
                <w:szCs w:val="28"/>
              </w:rPr>
              <w:t>smile</w:t>
            </w:r>
          </w:p>
          <w:p w:rsidR="00721144" w:rsidRPr="00934069" w:rsidRDefault="005677B5" w:rsidP="005677B5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5677B5">
              <w:rPr>
                <w:rFonts w:ascii="Comic Sans MS" w:hAnsi="Comic Sans MS"/>
                <w:color w:val="000000" w:themeColor="text1"/>
                <w:sz w:val="28"/>
                <w:szCs w:val="28"/>
              </w:rPr>
              <w:t>ride</w:t>
            </w:r>
          </w:p>
        </w:tc>
        <w:tc>
          <w:tcPr>
            <w:tcW w:w="3487" w:type="dxa"/>
          </w:tcPr>
          <w:p w:rsidR="005677B5" w:rsidRPr="005677B5" w:rsidRDefault="005677B5" w:rsidP="005677B5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1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4.11.22           </w:t>
            </w:r>
          </w:p>
          <w:p w:rsidR="005677B5" w:rsidRPr="005677B5" w:rsidRDefault="005677B5" w:rsidP="005677B5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 xml:space="preserve">The sound </w:t>
            </w:r>
            <w:proofErr w:type="spellStart"/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>i</w:t>
            </w:r>
            <w:proofErr w:type="spellEnd"/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>-e</w:t>
            </w:r>
          </w:p>
          <w:p w:rsidR="005677B5" w:rsidRPr="005677B5" w:rsidRDefault="005677B5" w:rsidP="005677B5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  <w:p w:rsidR="005677B5" w:rsidRPr="005677B5" w:rsidRDefault="005677B5" w:rsidP="005677B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000000" w:themeColor="text1"/>
                <w:sz w:val="28"/>
                <w:szCs w:val="28"/>
              </w:rPr>
              <w:t>time</w:t>
            </w:r>
          </w:p>
          <w:p w:rsidR="005677B5" w:rsidRPr="005677B5" w:rsidRDefault="005677B5" w:rsidP="005677B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000000" w:themeColor="text1"/>
                <w:sz w:val="28"/>
                <w:szCs w:val="28"/>
              </w:rPr>
              <w:t>line</w:t>
            </w:r>
          </w:p>
          <w:p w:rsidR="005677B5" w:rsidRPr="005677B5" w:rsidRDefault="005677B5" w:rsidP="005677B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000000" w:themeColor="text1"/>
                <w:sz w:val="28"/>
                <w:szCs w:val="28"/>
              </w:rPr>
              <w:t>ripe</w:t>
            </w:r>
          </w:p>
          <w:p w:rsidR="005677B5" w:rsidRPr="005677B5" w:rsidRDefault="005677B5" w:rsidP="005677B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000000" w:themeColor="text1"/>
                <w:sz w:val="28"/>
                <w:szCs w:val="28"/>
              </w:rPr>
              <w:t>smile</w:t>
            </w:r>
          </w:p>
          <w:p w:rsidR="00721144" w:rsidRPr="002B2625" w:rsidRDefault="005677B5" w:rsidP="005677B5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000000" w:themeColor="text1"/>
                <w:sz w:val="28"/>
                <w:szCs w:val="28"/>
              </w:rPr>
              <w:t>ride</w:t>
            </w:r>
          </w:p>
        </w:tc>
        <w:tc>
          <w:tcPr>
            <w:tcW w:w="3487" w:type="dxa"/>
          </w:tcPr>
          <w:p w:rsidR="005677B5" w:rsidRPr="005677B5" w:rsidRDefault="005677B5" w:rsidP="005677B5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1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4.11.22           </w:t>
            </w:r>
          </w:p>
          <w:p w:rsidR="005677B5" w:rsidRPr="005677B5" w:rsidRDefault="005677B5" w:rsidP="005677B5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 xml:space="preserve">The sound </w:t>
            </w:r>
            <w:proofErr w:type="spellStart"/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>i</w:t>
            </w:r>
            <w:proofErr w:type="spellEnd"/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>-e</w:t>
            </w:r>
          </w:p>
          <w:p w:rsidR="005677B5" w:rsidRPr="005677B5" w:rsidRDefault="005677B5" w:rsidP="005677B5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  <w:p w:rsidR="005677B5" w:rsidRPr="005677B5" w:rsidRDefault="005677B5" w:rsidP="005677B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000000" w:themeColor="text1"/>
                <w:sz w:val="28"/>
                <w:szCs w:val="28"/>
              </w:rPr>
              <w:t>time</w:t>
            </w:r>
          </w:p>
          <w:p w:rsidR="005677B5" w:rsidRPr="005677B5" w:rsidRDefault="005677B5" w:rsidP="005677B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000000" w:themeColor="text1"/>
                <w:sz w:val="28"/>
                <w:szCs w:val="28"/>
              </w:rPr>
              <w:t>line</w:t>
            </w:r>
          </w:p>
          <w:p w:rsidR="005677B5" w:rsidRPr="005677B5" w:rsidRDefault="005677B5" w:rsidP="005677B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000000" w:themeColor="text1"/>
                <w:sz w:val="28"/>
                <w:szCs w:val="28"/>
              </w:rPr>
              <w:t>ripe</w:t>
            </w:r>
          </w:p>
          <w:p w:rsidR="005677B5" w:rsidRPr="005677B5" w:rsidRDefault="005677B5" w:rsidP="005677B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000000" w:themeColor="text1"/>
                <w:sz w:val="28"/>
                <w:szCs w:val="28"/>
              </w:rPr>
              <w:t>smile</w:t>
            </w:r>
          </w:p>
          <w:p w:rsidR="00721144" w:rsidRPr="002B2625" w:rsidRDefault="005677B5" w:rsidP="005677B5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000000" w:themeColor="text1"/>
                <w:sz w:val="28"/>
                <w:szCs w:val="28"/>
              </w:rPr>
              <w:t>ride</w:t>
            </w:r>
          </w:p>
        </w:tc>
      </w:tr>
      <w:tr w:rsidR="00176D60" w:rsidTr="004B37AE">
        <w:trPr>
          <w:trHeight w:val="4915"/>
        </w:trPr>
        <w:tc>
          <w:tcPr>
            <w:tcW w:w="3487" w:type="dxa"/>
          </w:tcPr>
          <w:p w:rsidR="005677B5" w:rsidRPr="005677B5" w:rsidRDefault="005677B5" w:rsidP="005677B5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1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4.11.22           </w:t>
            </w:r>
          </w:p>
          <w:p w:rsidR="005677B5" w:rsidRPr="005677B5" w:rsidRDefault="005677B5" w:rsidP="005677B5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 xml:space="preserve">The sound </w:t>
            </w:r>
            <w:proofErr w:type="spellStart"/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>i</w:t>
            </w:r>
            <w:proofErr w:type="spellEnd"/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>-e</w:t>
            </w:r>
          </w:p>
          <w:p w:rsidR="005677B5" w:rsidRPr="005677B5" w:rsidRDefault="005677B5" w:rsidP="005677B5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  <w:p w:rsidR="005677B5" w:rsidRPr="005677B5" w:rsidRDefault="005677B5" w:rsidP="005677B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000000" w:themeColor="text1"/>
                <w:sz w:val="28"/>
                <w:szCs w:val="28"/>
              </w:rPr>
              <w:t>time</w:t>
            </w:r>
          </w:p>
          <w:p w:rsidR="005677B5" w:rsidRPr="005677B5" w:rsidRDefault="005677B5" w:rsidP="005677B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000000" w:themeColor="text1"/>
                <w:sz w:val="28"/>
                <w:szCs w:val="28"/>
              </w:rPr>
              <w:t>line</w:t>
            </w:r>
          </w:p>
          <w:p w:rsidR="005677B5" w:rsidRPr="005677B5" w:rsidRDefault="005677B5" w:rsidP="005677B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000000" w:themeColor="text1"/>
                <w:sz w:val="28"/>
                <w:szCs w:val="28"/>
              </w:rPr>
              <w:t>ripe</w:t>
            </w:r>
          </w:p>
          <w:p w:rsidR="005677B5" w:rsidRPr="005677B5" w:rsidRDefault="005677B5" w:rsidP="005677B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000000" w:themeColor="text1"/>
                <w:sz w:val="28"/>
                <w:szCs w:val="28"/>
              </w:rPr>
              <w:t>smile</w:t>
            </w:r>
          </w:p>
          <w:p w:rsidR="00721144" w:rsidRPr="00CA77CF" w:rsidRDefault="005677B5" w:rsidP="005677B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677B5">
              <w:rPr>
                <w:rFonts w:ascii="Comic Sans MS" w:hAnsi="Comic Sans MS"/>
                <w:color w:val="000000" w:themeColor="text1"/>
                <w:sz w:val="28"/>
                <w:szCs w:val="28"/>
              </w:rPr>
              <w:t>ride</w:t>
            </w:r>
            <w:bookmarkStart w:id="0" w:name="_GoBack"/>
            <w:bookmarkEnd w:id="0"/>
          </w:p>
        </w:tc>
        <w:tc>
          <w:tcPr>
            <w:tcW w:w="3487" w:type="dxa"/>
          </w:tcPr>
          <w:p w:rsidR="005677B5" w:rsidRPr="005677B5" w:rsidRDefault="005677B5" w:rsidP="005677B5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1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4.11.22           </w:t>
            </w:r>
          </w:p>
          <w:p w:rsidR="005677B5" w:rsidRPr="005677B5" w:rsidRDefault="005677B5" w:rsidP="005677B5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 xml:space="preserve">The sound </w:t>
            </w:r>
            <w:proofErr w:type="spellStart"/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>i</w:t>
            </w:r>
            <w:proofErr w:type="spellEnd"/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>-e</w:t>
            </w:r>
          </w:p>
          <w:p w:rsidR="005677B5" w:rsidRPr="005677B5" w:rsidRDefault="005677B5" w:rsidP="005677B5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  <w:p w:rsidR="005677B5" w:rsidRPr="005677B5" w:rsidRDefault="005677B5" w:rsidP="005677B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000000" w:themeColor="text1"/>
                <w:sz w:val="28"/>
                <w:szCs w:val="28"/>
              </w:rPr>
              <w:t>time</w:t>
            </w:r>
          </w:p>
          <w:p w:rsidR="005677B5" w:rsidRPr="005677B5" w:rsidRDefault="005677B5" w:rsidP="005677B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000000" w:themeColor="text1"/>
                <w:sz w:val="28"/>
                <w:szCs w:val="28"/>
              </w:rPr>
              <w:t>line</w:t>
            </w:r>
          </w:p>
          <w:p w:rsidR="005677B5" w:rsidRPr="005677B5" w:rsidRDefault="005677B5" w:rsidP="005677B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000000" w:themeColor="text1"/>
                <w:sz w:val="28"/>
                <w:szCs w:val="28"/>
              </w:rPr>
              <w:t>ripe</w:t>
            </w:r>
          </w:p>
          <w:p w:rsidR="005677B5" w:rsidRPr="005677B5" w:rsidRDefault="005677B5" w:rsidP="005677B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000000" w:themeColor="text1"/>
                <w:sz w:val="28"/>
                <w:szCs w:val="28"/>
              </w:rPr>
              <w:t>smile</w:t>
            </w:r>
          </w:p>
          <w:p w:rsidR="00721144" w:rsidRPr="002B2625" w:rsidRDefault="005677B5" w:rsidP="005677B5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000000" w:themeColor="text1"/>
                <w:sz w:val="28"/>
                <w:szCs w:val="28"/>
              </w:rPr>
              <w:t>ride</w:t>
            </w:r>
          </w:p>
        </w:tc>
        <w:tc>
          <w:tcPr>
            <w:tcW w:w="3487" w:type="dxa"/>
          </w:tcPr>
          <w:p w:rsidR="005677B5" w:rsidRPr="005677B5" w:rsidRDefault="005677B5" w:rsidP="005677B5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1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4.11.22           </w:t>
            </w:r>
          </w:p>
          <w:p w:rsidR="005677B5" w:rsidRPr="005677B5" w:rsidRDefault="005677B5" w:rsidP="005677B5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 xml:space="preserve">The sound </w:t>
            </w:r>
            <w:proofErr w:type="spellStart"/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>i</w:t>
            </w:r>
            <w:proofErr w:type="spellEnd"/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>-e</w:t>
            </w:r>
          </w:p>
          <w:p w:rsidR="005677B5" w:rsidRPr="005677B5" w:rsidRDefault="005677B5" w:rsidP="005677B5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  <w:p w:rsidR="005677B5" w:rsidRPr="005677B5" w:rsidRDefault="005677B5" w:rsidP="005677B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000000" w:themeColor="text1"/>
                <w:sz w:val="28"/>
                <w:szCs w:val="28"/>
              </w:rPr>
              <w:t>time</w:t>
            </w:r>
          </w:p>
          <w:p w:rsidR="005677B5" w:rsidRPr="005677B5" w:rsidRDefault="005677B5" w:rsidP="005677B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000000" w:themeColor="text1"/>
                <w:sz w:val="28"/>
                <w:szCs w:val="28"/>
              </w:rPr>
              <w:t>line</w:t>
            </w:r>
          </w:p>
          <w:p w:rsidR="005677B5" w:rsidRPr="005677B5" w:rsidRDefault="005677B5" w:rsidP="005677B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000000" w:themeColor="text1"/>
                <w:sz w:val="28"/>
                <w:szCs w:val="28"/>
              </w:rPr>
              <w:t>ripe</w:t>
            </w:r>
          </w:p>
          <w:p w:rsidR="005677B5" w:rsidRPr="005677B5" w:rsidRDefault="005677B5" w:rsidP="005677B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000000" w:themeColor="text1"/>
                <w:sz w:val="28"/>
                <w:szCs w:val="28"/>
              </w:rPr>
              <w:t>smile</w:t>
            </w:r>
          </w:p>
          <w:p w:rsidR="00721144" w:rsidRPr="004B37AE" w:rsidRDefault="005677B5" w:rsidP="005677B5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000000" w:themeColor="text1"/>
                <w:sz w:val="28"/>
                <w:szCs w:val="28"/>
              </w:rPr>
              <w:t>ride</w:t>
            </w:r>
          </w:p>
        </w:tc>
        <w:tc>
          <w:tcPr>
            <w:tcW w:w="3487" w:type="dxa"/>
          </w:tcPr>
          <w:p w:rsidR="005677B5" w:rsidRPr="005677B5" w:rsidRDefault="005677B5" w:rsidP="005677B5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1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4.11.22           </w:t>
            </w:r>
          </w:p>
          <w:p w:rsidR="005677B5" w:rsidRPr="005677B5" w:rsidRDefault="005677B5" w:rsidP="005677B5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 xml:space="preserve">The sound </w:t>
            </w:r>
            <w:proofErr w:type="spellStart"/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>i</w:t>
            </w:r>
            <w:proofErr w:type="spellEnd"/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>-e</w:t>
            </w:r>
          </w:p>
          <w:p w:rsidR="005677B5" w:rsidRPr="005677B5" w:rsidRDefault="005677B5" w:rsidP="005677B5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  <w:p w:rsidR="005677B5" w:rsidRPr="005677B5" w:rsidRDefault="005677B5" w:rsidP="005677B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000000" w:themeColor="text1"/>
                <w:sz w:val="28"/>
                <w:szCs w:val="28"/>
              </w:rPr>
              <w:t>time</w:t>
            </w:r>
          </w:p>
          <w:p w:rsidR="005677B5" w:rsidRPr="005677B5" w:rsidRDefault="005677B5" w:rsidP="005677B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000000" w:themeColor="text1"/>
                <w:sz w:val="28"/>
                <w:szCs w:val="28"/>
              </w:rPr>
              <w:t>line</w:t>
            </w:r>
          </w:p>
          <w:p w:rsidR="005677B5" w:rsidRPr="005677B5" w:rsidRDefault="005677B5" w:rsidP="005677B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000000" w:themeColor="text1"/>
                <w:sz w:val="28"/>
                <w:szCs w:val="28"/>
              </w:rPr>
              <w:t>ripe</w:t>
            </w:r>
          </w:p>
          <w:p w:rsidR="005677B5" w:rsidRPr="005677B5" w:rsidRDefault="005677B5" w:rsidP="005677B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000000" w:themeColor="text1"/>
                <w:sz w:val="28"/>
                <w:szCs w:val="28"/>
              </w:rPr>
              <w:t>smile</w:t>
            </w:r>
          </w:p>
          <w:p w:rsidR="00721144" w:rsidRDefault="005677B5" w:rsidP="005677B5">
            <w:pPr>
              <w:jc w:val="center"/>
            </w:pPr>
            <w:r w:rsidRPr="005677B5">
              <w:rPr>
                <w:rFonts w:ascii="Comic Sans MS" w:hAnsi="Comic Sans MS"/>
                <w:color w:val="000000" w:themeColor="text1"/>
                <w:sz w:val="28"/>
                <w:szCs w:val="28"/>
              </w:rPr>
              <w:t>ride</w:t>
            </w:r>
          </w:p>
        </w:tc>
      </w:tr>
    </w:tbl>
    <w:p w:rsidR="00814FEA" w:rsidRDefault="005677B5"/>
    <w:p w:rsidR="00303DDC" w:rsidRDefault="00303DDC"/>
    <w:p w:rsidR="00303DDC" w:rsidRDefault="00303DDC"/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176D60"/>
    <w:rsid w:val="00291F9E"/>
    <w:rsid w:val="002B2625"/>
    <w:rsid w:val="00303DDC"/>
    <w:rsid w:val="0037573C"/>
    <w:rsid w:val="003F4C34"/>
    <w:rsid w:val="00435484"/>
    <w:rsid w:val="004B37AE"/>
    <w:rsid w:val="005677B5"/>
    <w:rsid w:val="00574C64"/>
    <w:rsid w:val="00651859"/>
    <w:rsid w:val="006C4C84"/>
    <w:rsid w:val="00710BF3"/>
    <w:rsid w:val="00721144"/>
    <w:rsid w:val="0074277F"/>
    <w:rsid w:val="00934069"/>
    <w:rsid w:val="00962DB5"/>
    <w:rsid w:val="009F57A4"/>
    <w:rsid w:val="00AA50D6"/>
    <w:rsid w:val="00CA77CF"/>
    <w:rsid w:val="00D54B24"/>
    <w:rsid w:val="00DB1291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E8ECC6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36EE6F03</Template>
  <TotalTime>0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2</cp:revision>
  <cp:lastPrinted>2022-10-20T07:21:00Z</cp:lastPrinted>
  <dcterms:created xsi:type="dcterms:W3CDTF">2022-11-03T16:05:00Z</dcterms:created>
  <dcterms:modified xsi:type="dcterms:W3CDTF">2022-11-03T16:05:00Z</dcterms:modified>
</cp:coreProperties>
</file>