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4FC" w:rsidRPr="002215CE" w:rsidRDefault="00397958" w:rsidP="00BB14BF">
      <w:pPr>
        <w:jc w:val="center"/>
        <w:rPr>
          <w:rFonts w:ascii="Corbel" w:hAnsi="Corbel"/>
          <w:b/>
          <w:sz w:val="52"/>
          <w:szCs w:val="52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EF790E4" wp14:editId="1A7E502D">
            <wp:simplePos x="0" y="0"/>
            <wp:positionH relativeFrom="column">
              <wp:posOffset>-371475</wp:posOffset>
            </wp:positionH>
            <wp:positionV relativeFrom="paragraph">
              <wp:posOffset>-361950</wp:posOffset>
            </wp:positionV>
            <wp:extent cx="1857375" cy="1200150"/>
            <wp:effectExtent l="0" t="0" r="9525" b="0"/>
            <wp:wrapTight wrapText="bothSides">
              <wp:wrapPolygon edited="0">
                <wp:start x="0" y="0"/>
                <wp:lineTo x="0" y="21257"/>
                <wp:lineTo x="21489" y="21257"/>
                <wp:lineTo x="21489" y="0"/>
                <wp:lineTo x="0" y="0"/>
              </wp:wrapPolygon>
            </wp:wrapTight>
            <wp:docPr id="2" name="Picture 2" descr="http://media.moddb.com/images/downloads/1/39/38631/battleship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moddb.com/images/downloads/1/39/38631/battleship_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55"/>
                    <a:stretch/>
                  </pic:blipFill>
                  <pic:spPr bwMode="auto">
                    <a:xfrm>
                      <a:off x="0" y="0"/>
                      <a:ext cx="18573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070" w:rsidRPr="002215CE">
        <w:rPr>
          <w:b/>
          <w:noProof/>
          <w:sz w:val="52"/>
          <w:szCs w:val="52"/>
          <w:lang w:eastAsia="en-GB"/>
        </w:rPr>
        <w:drawing>
          <wp:anchor distT="0" distB="0" distL="114300" distR="114300" simplePos="0" relativeHeight="251658240" behindDoc="1" locked="0" layoutInCell="1" allowOverlap="1" wp14:anchorId="6A9A14C4" wp14:editId="341B862F">
            <wp:simplePos x="0" y="0"/>
            <wp:positionH relativeFrom="column">
              <wp:posOffset>8124825</wp:posOffset>
            </wp:positionH>
            <wp:positionV relativeFrom="paragraph">
              <wp:posOffset>-314325</wp:posOffset>
            </wp:positionV>
            <wp:extent cx="1948180" cy="1200785"/>
            <wp:effectExtent l="0" t="0" r="0" b="0"/>
            <wp:wrapTight wrapText="bothSides">
              <wp:wrapPolygon edited="0">
                <wp:start x="0" y="0"/>
                <wp:lineTo x="0" y="21246"/>
                <wp:lineTo x="21332" y="21246"/>
                <wp:lineTo x="21332" y="0"/>
                <wp:lineTo x="0" y="0"/>
              </wp:wrapPolygon>
            </wp:wrapTight>
            <wp:docPr id="1" name="Picture 1" descr="https://i.ytimg.com/vi/O8VYqhvBpL0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ytimg.com/vi/O8VYqhvBpL0/hqdefa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89" b="8889"/>
                    <a:stretch/>
                  </pic:blipFill>
                  <pic:spPr bwMode="auto">
                    <a:xfrm>
                      <a:off x="0" y="0"/>
                      <a:ext cx="1948180" cy="120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14BF" w:rsidRPr="002215CE">
        <w:rPr>
          <w:rFonts w:ascii="Corbel" w:hAnsi="Corbel"/>
          <w:b/>
          <w:sz w:val="52"/>
          <w:szCs w:val="52"/>
          <w:u w:val="single"/>
        </w:rPr>
        <w:t>Book Battleships</w:t>
      </w:r>
    </w:p>
    <w:p w:rsidR="00397958" w:rsidRPr="002C034C" w:rsidRDefault="00BB14BF" w:rsidP="00BB14BF">
      <w:pPr>
        <w:jc w:val="center"/>
        <w:rPr>
          <w:rFonts w:ascii="Corbel" w:hAnsi="Corbel"/>
          <w:sz w:val="32"/>
          <w:szCs w:val="32"/>
        </w:rPr>
      </w:pPr>
      <w:r w:rsidRPr="00397958">
        <w:rPr>
          <w:rFonts w:ascii="Corbel" w:hAnsi="Corbel"/>
          <w:sz w:val="36"/>
          <w:szCs w:val="36"/>
        </w:rPr>
        <w:t>Sink a ship by reading a book by one of these authors. Can you sink four in a row? Can you sink the entire fleet?</w:t>
      </w:r>
      <w:r w:rsidR="00DB3BE6">
        <w:rPr>
          <w:rFonts w:ascii="Corbel" w:hAnsi="Corbel"/>
          <w:sz w:val="36"/>
          <w:szCs w:val="36"/>
        </w:rPr>
        <w:t xml:space="preserve"> Collect 10 Dojos for every row sunk!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1"/>
        <w:gridCol w:w="3536"/>
        <w:gridCol w:w="3551"/>
        <w:gridCol w:w="3544"/>
        <w:gridCol w:w="3536"/>
      </w:tblGrid>
      <w:tr w:rsidR="002C034C" w:rsidRPr="002C034C" w:rsidTr="00D973AD">
        <w:tc>
          <w:tcPr>
            <w:tcW w:w="1242" w:type="dxa"/>
            <w:shd w:val="clear" w:color="auto" w:fill="C6D9F1" w:themeFill="text2" w:themeFillTint="33"/>
          </w:tcPr>
          <w:p w:rsidR="002C034C" w:rsidRP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A</w:t>
            </w:r>
          </w:p>
        </w:tc>
        <w:tc>
          <w:tcPr>
            <w:tcW w:w="3593" w:type="dxa"/>
          </w:tcPr>
          <w:p w:rsidR="002C034C" w:rsidRDefault="00B9698D" w:rsidP="00BB14B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Louis Sachar</w:t>
            </w:r>
          </w:p>
          <w:p w:rsidR="00355C47" w:rsidRDefault="00355C47" w:rsidP="00BB14B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355C47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Michael Morpurgo</w:t>
            </w:r>
          </w:p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8734DD" w:rsidRDefault="001562EF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Michael Rosen</w:t>
            </w:r>
          </w:p>
          <w:p w:rsidR="008734DD" w:rsidRDefault="008734DD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8734DD" w:rsidRDefault="008734DD" w:rsidP="008734DD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8734DD" w:rsidP="008734DD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1562EF" w:rsidRDefault="001562EF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Charles Dickens</w:t>
            </w:r>
          </w:p>
          <w:p w:rsidR="001562EF" w:rsidRDefault="001562EF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1562EF" w:rsidRDefault="001562EF" w:rsidP="001562EF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1562EF" w:rsidP="001562EF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2C034C" w:rsidRPr="002C034C" w:rsidTr="00D973AD">
        <w:tc>
          <w:tcPr>
            <w:tcW w:w="1242" w:type="dxa"/>
            <w:shd w:val="clear" w:color="auto" w:fill="C6D9F1" w:themeFill="text2" w:themeFillTint="33"/>
          </w:tcPr>
          <w:p w:rsidR="002C034C" w:rsidRP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B</w:t>
            </w:r>
          </w:p>
        </w:tc>
        <w:tc>
          <w:tcPr>
            <w:tcW w:w="3593" w:type="dxa"/>
          </w:tcPr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Lewis Carroll</w:t>
            </w:r>
          </w:p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Philip Pullman</w:t>
            </w:r>
          </w:p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8734DD" w:rsidRDefault="001562EF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Anthony Browne</w:t>
            </w:r>
          </w:p>
          <w:p w:rsidR="008734DD" w:rsidRDefault="008734DD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8734DD" w:rsidRDefault="008734DD" w:rsidP="008734DD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8734DD" w:rsidP="008734DD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1562EF" w:rsidRDefault="001562EF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Nina Bawden</w:t>
            </w:r>
          </w:p>
          <w:p w:rsidR="001562EF" w:rsidRDefault="001562EF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1562EF" w:rsidRDefault="001562EF" w:rsidP="001562EF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1562EF" w:rsidP="001562EF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2C034C" w:rsidRPr="002C034C" w:rsidTr="00D973AD">
        <w:tc>
          <w:tcPr>
            <w:tcW w:w="1242" w:type="dxa"/>
            <w:shd w:val="clear" w:color="auto" w:fill="C6D9F1" w:themeFill="text2" w:themeFillTint="33"/>
          </w:tcPr>
          <w:p w:rsidR="002C034C" w:rsidRP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C</w:t>
            </w:r>
          </w:p>
        </w:tc>
        <w:tc>
          <w:tcPr>
            <w:tcW w:w="3593" w:type="dxa"/>
          </w:tcPr>
          <w:p w:rsidR="00355C47" w:rsidRDefault="00DB3BE6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J K Rowling</w:t>
            </w:r>
          </w:p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355C47" w:rsidRDefault="00DB3BE6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Malorie Blackman</w:t>
            </w:r>
          </w:p>
          <w:p w:rsidR="00DB3BE6" w:rsidRDefault="00DB3BE6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8734DD" w:rsidRDefault="001562EF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Robert Louis Stevenson</w:t>
            </w:r>
          </w:p>
          <w:p w:rsidR="008734DD" w:rsidRDefault="008734DD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8734DD" w:rsidRDefault="008734DD" w:rsidP="008734DD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8734DD" w:rsidP="008734DD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1562EF" w:rsidRDefault="00DB3BE6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 xml:space="preserve">Clive King </w:t>
            </w:r>
          </w:p>
          <w:p w:rsidR="00DB3BE6" w:rsidRDefault="00DB3BE6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1562EF" w:rsidRDefault="001562EF" w:rsidP="001562EF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1562EF" w:rsidP="001562EF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2C034C" w:rsidRPr="002C034C" w:rsidTr="00D973AD">
        <w:tc>
          <w:tcPr>
            <w:tcW w:w="1242" w:type="dxa"/>
            <w:shd w:val="clear" w:color="auto" w:fill="C6D9F1" w:themeFill="text2" w:themeFillTint="33"/>
          </w:tcPr>
          <w:p w:rsidR="002C034C" w:rsidRP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D</w:t>
            </w:r>
          </w:p>
        </w:tc>
        <w:tc>
          <w:tcPr>
            <w:tcW w:w="3593" w:type="dxa"/>
            <w:tcBorders>
              <w:bottom w:val="single" w:sz="4" w:space="0" w:color="auto"/>
            </w:tcBorders>
          </w:tcPr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CS Lewis</w:t>
            </w:r>
          </w:p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  <w:tcBorders>
              <w:bottom w:val="single" w:sz="4" w:space="0" w:color="auto"/>
            </w:tcBorders>
          </w:tcPr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William Shakespeare</w:t>
            </w:r>
          </w:p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  <w:tcBorders>
              <w:bottom w:val="single" w:sz="4" w:space="0" w:color="auto"/>
            </w:tcBorders>
          </w:tcPr>
          <w:p w:rsidR="008734DD" w:rsidRDefault="00DB3BE6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 xml:space="preserve">Anthony Horowitz </w:t>
            </w:r>
          </w:p>
          <w:p w:rsidR="00DB3BE6" w:rsidRDefault="00DB3BE6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8734DD" w:rsidRDefault="008734DD" w:rsidP="008734DD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8734DD" w:rsidP="008734DD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  <w:tcBorders>
              <w:bottom w:val="single" w:sz="4" w:space="0" w:color="auto"/>
            </w:tcBorders>
          </w:tcPr>
          <w:p w:rsidR="001562EF" w:rsidRDefault="004B7BAC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Frank Cottrell Boyce</w:t>
            </w:r>
          </w:p>
          <w:p w:rsidR="001562EF" w:rsidRDefault="001562EF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1562EF" w:rsidRDefault="001562EF" w:rsidP="001562EF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1562EF" w:rsidP="001562EF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2C034C" w:rsidRPr="002C034C" w:rsidTr="00D973AD">
        <w:tc>
          <w:tcPr>
            <w:tcW w:w="1242" w:type="dxa"/>
            <w:shd w:val="clear" w:color="auto" w:fill="C6D9F1" w:themeFill="text2" w:themeFillTint="33"/>
          </w:tcPr>
          <w:p w:rsidR="002C034C" w:rsidRP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E</w:t>
            </w:r>
          </w:p>
        </w:tc>
        <w:tc>
          <w:tcPr>
            <w:tcW w:w="3593" w:type="dxa"/>
            <w:shd w:val="clear" w:color="auto" w:fill="C6D9F1" w:themeFill="text2" w:themeFillTint="33"/>
          </w:tcPr>
          <w:p w:rsidR="002C034C" w:rsidRPr="002C034C" w:rsidRDefault="002C034C" w:rsidP="001562E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1</w:t>
            </w:r>
          </w:p>
        </w:tc>
        <w:tc>
          <w:tcPr>
            <w:tcW w:w="3593" w:type="dxa"/>
            <w:shd w:val="clear" w:color="auto" w:fill="C6D9F1" w:themeFill="text2" w:themeFillTint="33"/>
          </w:tcPr>
          <w:p w:rsidR="002C034C" w:rsidRP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2</w:t>
            </w:r>
          </w:p>
        </w:tc>
        <w:tc>
          <w:tcPr>
            <w:tcW w:w="3593" w:type="dxa"/>
            <w:shd w:val="clear" w:color="auto" w:fill="C6D9F1" w:themeFill="text2" w:themeFillTint="33"/>
          </w:tcPr>
          <w:p w:rsidR="002C034C" w:rsidRP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3</w:t>
            </w:r>
          </w:p>
        </w:tc>
        <w:tc>
          <w:tcPr>
            <w:tcW w:w="3593" w:type="dxa"/>
            <w:shd w:val="clear" w:color="auto" w:fill="C6D9F1" w:themeFill="text2" w:themeFillTint="33"/>
          </w:tcPr>
          <w:p w:rsid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4</w:t>
            </w:r>
          </w:p>
          <w:p w:rsidR="001562EF" w:rsidRPr="002C034C" w:rsidRDefault="001562EF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</w:p>
        </w:tc>
      </w:tr>
    </w:tbl>
    <w:p w:rsidR="002C034C" w:rsidRDefault="002C034C" w:rsidP="00BB14BF">
      <w:pPr>
        <w:jc w:val="center"/>
      </w:pPr>
    </w:p>
    <w:sectPr w:rsidR="002C034C" w:rsidSect="002C03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4BF"/>
    <w:rsid w:val="00050509"/>
    <w:rsid w:val="001562EF"/>
    <w:rsid w:val="002215CE"/>
    <w:rsid w:val="002C034C"/>
    <w:rsid w:val="00304AA9"/>
    <w:rsid w:val="0032613F"/>
    <w:rsid w:val="00355C47"/>
    <w:rsid w:val="00397958"/>
    <w:rsid w:val="004B7BAC"/>
    <w:rsid w:val="00543070"/>
    <w:rsid w:val="008734DD"/>
    <w:rsid w:val="00976D47"/>
    <w:rsid w:val="00B9698D"/>
    <w:rsid w:val="00BB14BF"/>
    <w:rsid w:val="00C51E33"/>
    <w:rsid w:val="00D973AD"/>
    <w:rsid w:val="00DB3BE6"/>
    <w:rsid w:val="00DE5245"/>
    <w:rsid w:val="00E1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67807F-61DC-4300-8121-9BE7DE2D5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03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3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0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3111C861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Leyland</dc:creator>
  <cp:lastModifiedBy>Lucy Byrne</cp:lastModifiedBy>
  <cp:revision>2</cp:revision>
  <cp:lastPrinted>2019-12-09T09:24:00Z</cp:lastPrinted>
  <dcterms:created xsi:type="dcterms:W3CDTF">2022-10-03T09:59:00Z</dcterms:created>
  <dcterms:modified xsi:type="dcterms:W3CDTF">2022-10-03T09:59:00Z</dcterms:modified>
</cp:coreProperties>
</file>