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364BEA" w:rsidRDefault="003B3858" w:rsidP="003B3858">
      <w:pPr>
        <w:rPr>
          <w:rFonts w:ascii="XCCW Joined 7a" w:hAnsi="XCCW Joined 7a" w:cs="Arial"/>
          <w:sz w:val="16"/>
          <w:szCs w:val="20"/>
          <w:u w:val="single"/>
        </w:rPr>
      </w:pPr>
      <w:r w:rsidRPr="00364BEA">
        <w:rPr>
          <w:rFonts w:ascii="XCCW Joined 7a" w:hAnsi="XCCW Joined 7a" w:cs="Arial"/>
          <w:noProof/>
          <w:sz w:val="16"/>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59D54118" w:rsidR="003B3858" w:rsidRPr="00364BEA" w:rsidRDefault="003B3858" w:rsidP="004D0C88">
      <w:pPr>
        <w:jc w:val="center"/>
        <w:rPr>
          <w:rFonts w:ascii="XCCW Joined 7a" w:hAnsi="XCCW Joined 7a" w:cs="Arial"/>
          <w:sz w:val="26"/>
          <w:szCs w:val="26"/>
          <w:u w:val="single"/>
        </w:rPr>
      </w:pPr>
      <w:r w:rsidRPr="00364BEA">
        <w:rPr>
          <w:rFonts w:ascii="XCCW Joined 7a" w:hAnsi="XCCW Joined 7a" w:cs="Arial"/>
          <w:sz w:val="26"/>
          <w:szCs w:val="26"/>
          <w:u w:val="single"/>
        </w:rPr>
        <w:t xml:space="preserve">Week </w:t>
      </w:r>
      <w:r w:rsidR="005235A1" w:rsidRPr="00364BEA">
        <w:rPr>
          <w:rFonts w:ascii="XCCW Joined 7a" w:hAnsi="XCCW Joined 7a" w:cs="Arial"/>
          <w:sz w:val="26"/>
          <w:szCs w:val="26"/>
          <w:u w:val="single"/>
        </w:rPr>
        <w:t>Ending</w:t>
      </w:r>
      <w:r w:rsidRPr="00364BEA">
        <w:rPr>
          <w:rFonts w:ascii="XCCW Joined 7a" w:hAnsi="XCCW Joined 7a" w:cs="Arial"/>
          <w:sz w:val="26"/>
          <w:szCs w:val="26"/>
          <w:u w:val="single"/>
        </w:rPr>
        <w:t xml:space="preserve">: </w:t>
      </w:r>
      <w:r w:rsidR="001143AB">
        <w:rPr>
          <w:rFonts w:ascii="XCCW Joined 7a" w:hAnsi="XCCW Joined 7a" w:cs="Arial"/>
          <w:sz w:val="26"/>
          <w:szCs w:val="26"/>
          <w:u w:val="single"/>
        </w:rPr>
        <w:t>25</w:t>
      </w:r>
      <w:r w:rsidRPr="00364BEA">
        <w:rPr>
          <w:rFonts w:ascii="XCCW Joined 7a" w:hAnsi="XCCW Joined 7a" w:cs="Arial"/>
          <w:sz w:val="26"/>
          <w:szCs w:val="26"/>
          <w:u w:val="single"/>
        </w:rPr>
        <w:t>.</w:t>
      </w:r>
      <w:r w:rsidR="00364BEA" w:rsidRPr="00364BEA">
        <w:rPr>
          <w:rFonts w:ascii="XCCW Joined 7a" w:hAnsi="XCCW Joined 7a" w:cs="Arial"/>
          <w:sz w:val="26"/>
          <w:szCs w:val="26"/>
          <w:u w:val="single"/>
        </w:rPr>
        <w:t>11</w:t>
      </w:r>
      <w:r w:rsidRPr="00364BEA">
        <w:rPr>
          <w:rFonts w:ascii="XCCW Joined 7a" w:hAnsi="XCCW Joined 7a" w:cs="Arial"/>
          <w:sz w:val="26"/>
          <w:szCs w:val="26"/>
          <w:u w:val="single"/>
        </w:rPr>
        <w:t>.2</w:t>
      </w:r>
      <w:r w:rsidR="00D91D44" w:rsidRPr="00364BEA">
        <w:rPr>
          <w:rFonts w:ascii="XCCW Joined 7a" w:hAnsi="XCCW Joined 7a" w:cs="Arial"/>
          <w:sz w:val="26"/>
          <w:szCs w:val="26"/>
          <w:u w:val="single"/>
        </w:rPr>
        <w:t>2</w:t>
      </w:r>
    </w:p>
    <w:p w14:paraId="0B9AA8A4" w14:textId="24D12EF3" w:rsidR="00D90C8D" w:rsidRPr="00364BEA" w:rsidRDefault="003B3858" w:rsidP="00D90C8D">
      <w:pPr>
        <w:jc w:val="center"/>
        <w:rPr>
          <w:rFonts w:ascii="XCCW Joined 7a" w:hAnsi="XCCW Joined 7a" w:cs="Arial"/>
          <w:b/>
          <w:sz w:val="26"/>
          <w:szCs w:val="26"/>
          <w:u w:val="single"/>
        </w:rPr>
      </w:pPr>
      <w:r w:rsidRPr="00364BEA">
        <w:rPr>
          <w:rFonts w:ascii="XCCW Joined 7a" w:hAnsi="XCCW Joined 7a" w:cs="Arial"/>
          <w:sz w:val="26"/>
          <w:szCs w:val="26"/>
          <w:u w:val="single"/>
        </w:rPr>
        <w:t xml:space="preserve">Homework due: </w:t>
      </w:r>
      <w:r w:rsidRPr="00364BEA">
        <w:rPr>
          <w:rFonts w:ascii="XCCW Joined 7a" w:hAnsi="XCCW Joined 7a" w:cs="Arial"/>
          <w:b/>
          <w:color w:val="FF0000"/>
          <w:sz w:val="26"/>
          <w:szCs w:val="26"/>
          <w:u w:val="single"/>
        </w:rPr>
        <w:t xml:space="preserve">Wednesday </w:t>
      </w:r>
      <w:r w:rsidR="001143AB">
        <w:rPr>
          <w:rFonts w:ascii="XCCW Joined 7a" w:hAnsi="XCCW Joined 7a" w:cs="Arial"/>
          <w:b/>
          <w:color w:val="FF0000"/>
          <w:sz w:val="26"/>
          <w:szCs w:val="26"/>
          <w:u w:val="single"/>
        </w:rPr>
        <w:t>30th</w:t>
      </w:r>
      <w:r w:rsidR="00893D27" w:rsidRPr="00364BEA">
        <w:rPr>
          <w:rFonts w:ascii="XCCW Joined 7a" w:hAnsi="XCCW Joined 7a" w:cs="Arial"/>
          <w:b/>
          <w:color w:val="FF0000"/>
          <w:sz w:val="26"/>
          <w:szCs w:val="26"/>
          <w:u w:val="single"/>
        </w:rPr>
        <w:t xml:space="preserve"> </w:t>
      </w:r>
      <w:r w:rsidR="00364BEA" w:rsidRPr="00364BEA">
        <w:rPr>
          <w:rFonts w:ascii="XCCW Joined 7a" w:hAnsi="XCCW Joined 7a" w:cs="Arial"/>
          <w:b/>
          <w:color w:val="FF0000"/>
          <w:sz w:val="26"/>
          <w:szCs w:val="26"/>
          <w:u w:val="single"/>
        </w:rPr>
        <w:t>Novem</w:t>
      </w:r>
      <w:r w:rsidR="007C3D46" w:rsidRPr="00364BEA">
        <w:rPr>
          <w:rFonts w:ascii="XCCW Joined 7a" w:hAnsi="XCCW Joined 7a" w:cs="Arial"/>
          <w:b/>
          <w:color w:val="FF0000"/>
          <w:sz w:val="26"/>
          <w:szCs w:val="26"/>
          <w:u w:val="single"/>
        </w:rPr>
        <w:t>ber</w:t>
      </w:r>
    </w:p>
    <w:p w14:paraId="29E74DDB" w14:textId="30968AA9" w:rsidR="003B3858" w:rsidRPr="00364BEA" w:rsidRDefault="00DA3545" w:rsidP="003B3858">
      <w:pPr>
        <w:jc w:val="center"/>
        <w:rPr>
          <w:rFonts w:ascii="XCCW Joined 7a" w:hAnsi="XCCW Joined 7a" w:cs="Arial"/>
          <w:sz w:val="26"/>
          <w:szCs w:val="26"/>
          <w:u w:val="single"/>
        </w:rPr>
      </w:pP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60288" behindDoc="0" locked="0" layoutInCell="1" allowOverlap="1" wp14:anchorId="7650BB5F" wp14:editId="07BC89CB">
                <wp:simplePos x="0" y="0"/>
                <wp:positionH relativeFrom="column">
                  <wp:posOffset>2716446</wp:posOffset>
                </wp:positionH>
                <wp:positionV relativeFrom="paragraph">
                  <wp:posOffset>9386</wp:posOffset>
                </wp:positionV>
                <wp:extent cx="3793490" cy="2602524"/>
                <wp:effectExtent l="0" t="0" r="16510" b="26670"/>
                <wp:wrapNone/>
                <wp:docPr id="7" name="Text Box 7"/>
                <wp:cNvGraphicFramePr/>
                <a:graphic xmlns:a="http://schemas.openxmlformats.org/drawingml/2006/main">
                  <a:graphicData uri="http://schemas.microsoft.com/office/word/2010/wordprocessingShape">
                    <wps:wsp>
                      <wps:cNvSpPr txBox="1"/>
                      <wps:spPr>
                        <a:xfrm>
                          <a:off x="0" y="0"/>
                          <a:ext cx="3793490" cy="260252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EA5538D" w14:textId="6EF7D515" w:rsidR="001D6408" w:rsidRPr="00364BEA"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Monday –</w:t>
                            </w:r>
                            <w:r w:rsidR="000D1E89">
                              <w:rPr>
                                <w:rFonts w:ascii="XCCW Joined 7a" w:hAnsi="XCCW Joined 7a" w:cs="Arial"/>
                                <w:b/>
                                <w:sz w:val="24"/>
                                <w:szCs w:val="20"/>
                              </w:rPr>
                              <w:t xml:space="preserve"> </w:t>
                            </w:r>
                            <w:r w:rsidR="00AF3BDD">
                              <w:rPr>
                                <w:rFonts w:ascii="XCCW Joined 7a" w:hAnsi="XCCW Joined 7a" w:cs="Arial"/>
                                <w:b/>
                                <w:sz w:val="24"/>
                                <w:szCs w:val="20"/>
                              </w:rPr>
                              <w:t>M</w:t>
                            </w:r>
                            <w:r w:rsidR="003C1562" w:rsidRPr="00364BEA">
                              <w:rPr>
                                <w:rFonts w:ascii="XCCW Joined 7a" w:hAnsi="XCCW Joined 7a" w:cs="Arial"/>
                                <w:b/>
                                <w:sz w:val="24"/>
                                <w:szCs w:val="20"/>
                              </w:rPr>
                              <w:t>usical instruments please.</w:t>
                            </w:r>
                          </w:p>
                          <w:p w14:paraId="2C5AEC81" w14:textId="2C707D58" w:rsidR="00AF3BDD"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000D1E89" w:rsidRPr="000D1E89">
                              <w:rPr>
                                <w:rFonts w:ascii="XCCW Joined 7a" w:hAnsi="XCCW Joined 7a" w:cs="Arial"/>
                                <w:b/>
                                <w:color w:val="000000" w:themeColor="text1"/>
                                <w:sz w:val="24"/>
                                <w:szCs w:val="20"/>
                              </w:rPr>
                              <w:t>Friday</w:t>
                            </w:r>
                            <w:r w:rsidRPr="00364BEA">
                              <w:rPr>
                                <w:rFonts w:ascii="XCCW Joined 7a" w:hAnsi="XCCW Joined 7a" w:cs="Arial"/>
                                <w:b/>
                                <w:color w:val="000000" w:themeColor="text1"/>
                                <w:sz w:val="24"/>
                                <w:szCs w:val="20"/>
                              </w:rPr>
                              <w:t>.</w:t>
                            </w:r>
                          </w:p>
                          <w:p w14:paraId="72857461" w14:textId="384ADE74" w:rsidR="000D1E89" w:rsidRDefault="00232369"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Assessment week</w:t>
                            </w:r>
                            <w:r w:rsidR="000D1E89">
                              <w:rPr>
                                <w:rFonts w:ascii="XCCW Joined 7a" w:hAnsi="XCCW Joined 7a" w:cs="Arial"/>
                                <w:b/>
                                <w:color w:val="000000" w:themeColor="text1"/>
                                <w:sz w:val="24"/>
                                <w:szCs w:val="20"/>
                              </w:rPr>
                              <w:t>.</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3.9pt;margin-top:.75pt;width:298.7pt;height:20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EA5538D" w14:textId="6EF7D515" w:rsidR="001D6408" w:rsidRPr="00364BEA"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Monday –</w:t>
                      </w:r>
                      <w:r w:rsidR="000D1E89">
                        <w:rPr>
                          <w:rFonts w:ascii="XCCW Joined 7a" w:hAnsi="XCCW Joined 7a" w:cs="Arial"/>
                          <w:b/>
                          <w:sz w:val="24"/>
                          <w:szCs w:val="20"/>
                        </w:rPr>
                        <w:t xml:space="preserve"> </w:t>
                      </w:r>
                      <w:r w:rsidR="00AF3BDD">
                        <w:rPr>
                          <w:rFonts w:ascii="XCCW Joined 7a" w:hAnsi="XCCW Joined 7a" w:cs="Arial"/>
                          <w:b/>
                          <w:sz w:val="24"/>
                          <w:szCs w:val="20"/>
                        </w:rPr>
                        <w:t>M</w:t>
                      </w:r>
                      <w:r w:rsidR="003C1562" w:rsidRPr="00364BEA">
                        <w:rPr>
                          <w:rFonts w:ascii="XCCW Joined 7a" w:hAnsi="XCCW Joined 7a" w:cs="Arial"/>
                          <w:b/>
                          <w:sz w:val="24"/>
                          <w:szCs w:val="20"/>
                        </w:rPr>
                        <w:t>usical instruments please.</w:t>
                      </w:r>
                    </w:p>
                    <w:p w14:paraId="2C5AEC81" w14:textId="2C707D58" w:rsidR="00AF3BDD"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000D1E89" w:rsidRPr="000D1E89">
                        <w:rPr>
                          <w:rFonts w:ascii="XCCW Joined 7a" w:hAnsi="XCCW Joined 7a" w:cs="Arial"/>
                          <w:b/>
                          <w:color w:val="000000" w:themeColor="text1"/>
                          <w:sz w:val="24"/>
                          <w:szCs w:val="20"/>
                        </w:rPr>
                        <w:t>Friday</w:t>
                      </w:r>
                      <w:r w:rsidRPr="00364BEA">
                        <w:rPr>
                          <w:rFonts w:ascii="XCCW Joined 7a" w:hAnsi="XCCW Joined 7a" w:cs="Arial"/>
                          <w:b/>
                          <w:color w:val="000000" w:themeColor="text1"/>
                          <w:sz w:val="24"/>
                          <w:szCs w:val="20"/>
                        </w:rPr>
                        <w:t>.</w:t>
                      </w:r>
                    </w:p>
                    <w:p w14:paraId="72857461" w14:textId="384ADE74" w:rsidR="000D1E89" w:rsidRDefault="00232369"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Assessment week</w:t>
                      </w:r>
                      <w:r w:rsidR="000D1E89">
                        <w:rPr>
                          <w:rFonts w:ascii="XCCW Joined 7a" w:hAnsi="XCCW Joined 7a" w:cs="Arial"/>
                          <w:b/>
                          <w:color w:val="000000" w:themeColor="text1"/>
                          <w:sz w:val="24"/>
                          <w:szCs w:val="20"/>
                        </w:rPr>
                        <w:t>.</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86956E" w14:textId="77777777" w:rsidR="00232369" w:rsidRPr="00DA3545" w:rsidRDefault="00232369" w:rsidP="00232369">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361F67F7" w14:textId="77777777" w:rsidR="00232369" w:rsidRPr="00364BEA" w:rsidRDefault="00232369" w:rsidP="00232369">
                            <w:pPr>
                              <w:rPr>
                                <w:rFonts w:ascii="XCCW Joined 7a" w:hAnsi="XCCW Joined 7a" w:cs="Arial"/>
                                <w:b/>
                                <w:szCs w:val="20"/>
                              </w:rPr>
                            </w:pPr>
                            <w:r>
                              <w:rPr>
                                <w:rFonts w:ascii="XCCW Joined 7a" w:hAnsi="XCCW Joined 7a" w:cs="Arial"/>
                                <w:b/>
                                <w:szCs w:val="20"/>
                              </w:rPr>
                              <w:t>Year 5 performed their final ‘Dance by Chance’ dances in PE and began their new science topic of Forces. We also finished our multiplication and division topic in maths and started explanation texts in English.</w:t>
                            </w:r>
                          </w:p>
                          <w:p w14:paraId="6DE441C0" w14:textId="77777777" w:rsidR="00232369" w:rsidRPr="00DA3545" w:rsidRDefault="00232369" w:rsidP="00232369">
                            <w:pPr>
                              <w:rPr>
                                <w:rFonts w:ascii="XCCW Joined 7a" w:hAnsi="XCCW Joined 7a" w:cs="Arial"/>
                                <w:b/>
                                <w:sz w:val="20"/>
                                <w:szCs w:val="20"/>
                              </w:rPr>
                            </w:pP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3086956E" w14:textId="77777777" w:rsidR="00232369" w:rsidRPr="00DA3545" w:rsidRDefault="00232369" w:rsidP="00232369">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361F67F7" w14:textId="77777777" w:rsidR="00232369" w:rsidRPr="00364BEA" w:rsidRDefault="00232369" w:rsidP="00232369">
                      <w:pPr>
                        <w:rPr>
                          <w:rFonts w:ascii="XCCW Joined 7a" w:hAnsi="XCCW Joined 7a" w:cs="Arial"/>
                          <w:b/>
                          <w:szCs w:val="20"/>
                        </w:rPr>
                      </w:pPr>
                      <w:r>
                        <w:rPr>
                          <w:rFonts w:ascii="XCCW Joined 7a" w:hAnsi="XCCW Joined 7a" w:cs="Arial"/>
                          <w:b/>
                          <w:szCs w:val="20"/>
                        </w:rPr>
                        <w:t>Year 5 performed their final ‘Dance by Chance’ dances in PE and began their new science topic of Forces. We also finished our multiplication and division topic in maths and started explanation texts in English.</w:t>
                      </w:r>
                    </w:p>
                    <w:p w14:paraId="6DE441C0" w14:textId="77777777" w:rsidR="00232369" w:rsidRPr="00DA3545" w:rsidRDefault="00232369" w:rsidP="00232369">
                      <w:pPr>
                        <w:rPr>
                          <w:rFonts w:ascii="XCCW Joined 7a" w:hAnsi="XCCW Joined 7a" w:cs="Arial"/>
                          <w:b/>
                          <w:sz w:val="20"/>
                          <w:szCs w:val="20"/>
                        </w:rPr>
                      </w:pP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364BEA" w:rsidRDefault="003B3858" w:rsidP="003B3858">
      <w:pPr>
        <w:rPr>
          <w:rFonts w:ascii="XCCW Joined 7a" w:hAnsi="XCCW Joined 7a" w:cs="Arial"/>
          <w:sz w:val="26"/>
          <w:szCs w:val="26"/>
        </w:rPr>
      </w:pPr>
    </w:p>
    <w:p w14:paraId="5A9327E3" w14:textId="77777777" w:rsidR="003B3858" w:rsidRPr="00364BEA" w:rsidRDefault="003B3858" w:rsidP="003B3858">
      <w:pPr>
        <w:rPr>
          <w:rFonts w:ascii="XCCW Joined 7a" w:hAnsi="XCCW Joined 7a" w:cs="Arial"/>
          <w:sz w:val="26"/>
          <w:szCs w:val="26"/>
        </w:rPr>
      </w:pPr>
    </w:p>
    <w:p w14:paraId="5A6E1B49" w14:textId="77777777" w:rsidR="003B3858" w:rsidRPr="00364BEA" w:rsidRDefault="003B3858" w:rsidP="003B3858">
      <w:pPr>
        <w:rPr>
          <w:rFonts w:ascii="XCCW Joined 7a" w:hAnsi="XCCW Joined 7a" w:cs="Arial"/>
          <w:sz w:val="26"/>
          <w:szCs w:val="26"/>
        </w:rPr>
      </w:pPr>
    </w:p>
    <w:p w14:paraId="4D19A7F8" w14:textId="77777777" w:rsidR="003B3858" w:rsidRPr="00364BEA" w:rsidRDefault="003B3858" w:rsidP="003B3858">
      <w:pPr>
        <w:rPr>
          <w:rFonts w:ascii="XCCW Joined 7a" w:hAnsi="XCCW Joined 7a" w:cs="Arial"/>
          <w:sz w:val="26"/>
          <w:szCs w:val="26"/>
        </w:rPr>
      </w:pPr>
    </w:p>
    <w:p w14:paraId="6C4DB6DF" w14:textId="0AF3543C" w:rsidR="003B3858" w:rsidRPr="00364BEA" w:rsidRDefault="003B3858" w:rsidP="003B3858">
      <w:pPr>
        <w:pStyle w:val="NoSpacing"/>
        <w:rPr>
          <w:rFonts w:ascii="XCCW Joined 7a" w:hAnsi="XCCW Joined 7a" w:cs="Arial"/>
          <w:sz w:val="26"/>
          <w:szCs w:val="26"/>
        </w:rPr>
      </w:pPr>
      <w:r w:rsidRPr="00364BEA">
        <w:rPr>
          <w:rFonts w:ascii="XCCW Joined 7a" w:hAnsi="XCCW Joined 7a" w:cs="Arial"/>
          <w:b/>
          <w:sz w:val="26"/>
          <w:szCs w:val="26"/>
        </w:rPr>
        <w:t>At Home…</w:t>
      </w:r>
      <w:r w:rsidRPr="00364BEA">
        <w:rPr>
          <w:rFonts w:ascii="XCCW Joined 7a" w:hAnsi="XCCW Joined 7a" w:cs="Arial"/>
          <w:sz w:val="26"/>
          <w:szCs w:val="26"/>
        </w:rPr>
        <w:t xml:space="preserve"> </w:t>
      </w:r>
    </w:p>
    <w:p w14:paraId="686D59BD" w14:textId="77777777" w:rsidR="001D78EB" w:rsidRPr="00364BEA" w:rsidRDefault="001D78EB" w:rsidP="003B3858">
      <w:pPr>
        <w:pStyle w:val="NoSpacing"/>
        <w:rPr>
          <w:rFonts w:ascii="XCCW Joined 7a" w:hAnsi="XCCW Joined 7a" w:cs="Arial"/>
          <w:b/>
          <w:noProof/>
          <w:sz w:val="26"/>
          <w:szCs w:val="26"/>
          <w:u w:val="single"/>
          <w:lang w:eastAsia="en-GB"/>
        </w:rPr>
      </w:pPr>
    </w:p>
    <w:p w14:paraId="7C6D8AC9" w14:textId="4B571FD7" w:rsidR="003B3858" w:rsidRPr="00364BEA" w:rsidRDefault="003B3858" w:rsidP="003B3858">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Reading:</w:t>
      </w:r>
    </w:p>
    <w:p w14:paraId="3060BFA8" w14:textId="04F6BC3E" w:rsidR="00E43B7F" w:rsidRPr="00364BEA" w:rsidRDefault="00E43B7F" w:rsidP="00E43B7F">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364BEA">
        <w:rPr>
          <w:rFonts w:ascii="XCCW Joined 7a" w:hAnsi="XCCW Joined 7a" w:cs="Arial"/>
          <w:noProof/>
          <w:sz w:val="26"/>
          <w:szCs w:val="26"/>
          <w:lang w:eastAsia="en-GB"/>
        </w:rPr>
        <w:t>It is so important that your child reads frequently throughout the week</w:t>
      </w:r>
      <w:r w:rsidR="00364BEA" w:rsidRPr="00364BEA">
        <w:rPr>
          <w:rFonts w:ascii="XCCW Joined 7a" w:hAnsi="XCCW Joined 7a" w:cs="Arial"/>
          <w:noProof/>
          <w:sz w:val="26"/>
          <w:szCs w:val="26"/>
          <w:lang w:eastAsia="en-GB"/>
        </w:rPr>
        <w:t xml:space="preserve"> with </w:t>
      </w:r>
      <w:r w:rsidR="00364BEA" w:rsidRPr="00364BEA">
        <w:rPr>
          <w:rFonts w:ascii="XCCW Joined 7a" w:hAnsi="XCCW Joined 7a" w:cs="Arial"/>
          <w:b/>
          <w:noProof/>
          <w:color w:val="FF0000"/>
          <w:sz w:val="26"/>
          <w:szCs w:val="26"/>
          <w:u w:val="single"/>
          <w:lang w:eastAsia="en-GB"/>
        </w:rPr>
        <w:t>reading records updated</w:t>
      </w:r>
      <w:r w:rsidR="00364BEA" w:rsidRPr="00364BEA">
        <w:rPr>
          <w:rFonts w:ascii="XCCW Joined 7a" w:hAnsi="XCCW Joined 7a" w:cs="Arial"/>
          <w:noProof/>
          <w:sz w:val="26"/>
          <w:szCs w:val="26"/>
          <w:lang w:eastAsia="en-GB"/>
        </w:rPr>
        <w:t xml:space="preserve">. </w:t>
      </w:r>
      <w:r w:rsidRPr="00364BEA">
        <w:rPr>
          <w:rFonts w:ascii="XCCW Joined 7a" w:hAnsi="XCCW Joined 7a" w:cs="Arial"/>
          <w:noProof/>
          <w:sz w:val="26"/>
          <w:szCs w:val="26"/>
          <w:lang w:eastAsia="en-GB"/>
        </w:rPr>
        <w:t>Dojos will be given to those children who are reading regularly at home</w:t>
      </w:r>
      <w:r w:rsidR="00364BEA" w:rsidRPr="00364BEA">
        <w:rPr>
          <w:rFonts w:ascii="XCCW Joined 7a" w:hAnsi="XCCW Joined 7a" w:cs="Arial"/>
          <w:noProof/>
          <w:sz w:val="26"/>
          <w:szCs w:val="26"/>
          <w:lang w:eastAsia="en-GB"/>
        </w:rPr>
        <w:t>!</w:t>
      </w:r>
    </w:p>
    <w:p w14:paraId="2BCE8A3E" w14:textId="4CD146EE" w:rsidR="003B3858" w:rsidRPr="00364BEA" w:rsidRDefault="003B3858" w:rsidP="003B3858">
      <w:pPr>
        <w:pStyle w:val="NoSpacing"/>
        <w:rPr>
          <w:rFonts w:ascii="XCCW Joined 7a" w:hAnsi="XCCW Joined 7a" w:cs="Arial"/>
          <w:b/>
          <w:noProof/>
          <w:sz w:val="26"/>
          <w:szCs w:val="26"/>
          <w:u w:val="single"/>
          <w:lang w:eastAsia="en-GB"/>
        </w:rPr>
      </w:pPr>
    </w:p>
    <w:p w14:paraId="2D9A2E29" w14:textId="6173750C" w:rsidR="003B3858" w:rsidRPr="00364BEA" w:rsidRDefault="003B3858" w:rsidP="003B3858">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Spellings:</w:t>
      </w:r>
    </w:p>
    <w:p w14:paraId="38F63744" w14:textId="77777777" w:rsidR="006E7C1C" w:rsidRPr="00364BEA" w:rsidRDefault="006E7C1C" w:rsidP="006E7C1C">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78720" behindDoc="1" locked="0" layoutInCell="1" allowOverlap="1" wp14:anchorId="62FD444D" wp14:editId="29322A2C">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C98498"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364BEA">
        <w:rPr>
          <w:rFonts w:ascii="XCCW Joined 7a" w:hAnsi="XCCW Joined 7a" w:cs="Arial"/>
          <w:noProof/>
          <w:sz w:val="26"/>
          <w:szCs w:val="26"/>
          <w:lang w:eastAsia="en-GB"/>
        </w:rPr>
        <w:t xml:space="preserve">Please refer to the </w:t>
      </w:r>
      <w:r w:rsidRPr="00364BEA">
        <w:rPr>
          <w:rFonts w:ascii="XCCW Joined 7a" w:hAnsi="XCCW Joined 7a" w:cs="Arial"/>
          <w:b/>
          <w:noProof/>
          <w:color w:val="FF0000"/>
          <w:sz w:val="26"/>
          <w:szCs w:val="26"/>
          <w:u w:val="single"/>
          <w:lang w:eastAsia="en-GB"/>
        </w:rPr>
        <w:t>half termly overview</w:t>
      </w:r>
      <w:r w:rsidRPr="00364BEA">
        <w:rPr>
          <w:rFonts w:ascii="XCCW Joined 7a" w:hAnsi="XCCW Joined 7a" w:cs="Arial"/>
          <w:noProof/>
          <w:color w:val="FF0000"/>
          <w:sz w:val="26"/>
          <w:szCs w:val="26"/>
          <w:lang w:eastAsia="en-GB"/>
        </w:rPr>
        <w:t xml:space="preserve"> </w:t>
      </w:r>
      <w:r w:rsidRPr="00364BEA">
        <w:rPr>
          <w:rFonts w:ascii="XCCW Joined 7a" w:hAnsi="XCCW Joined 7a" w:cs="Arial"/>
          <w:noProof/>
          <w:sz w:val="26"/>
          <w:szCs w:val="26"/>
          <w:lang w:eastAsia="en-GB"/>
        </w:rPr>
        <w:t xml:space="preserve">for weekly spelling lists. This can also be found on the Year 5 class page on the school website. </w:t>
      </w:r>
    </w:p>
    <w:p w14:paraId="43944BF5" w14:textId="3FD9A2D6" w:rsidR="003B3858" w:rsidRPr="00364BEA" w:rsidRDefault="003B3858" w:rsidP="003B3858">
      <w:pPr>
        <w:pStyle w:val="NoSpacing"/>
        <w:rPr>
          <w:rFonts w:ascii="XCCW Joined 7a" w:hAnsi="XCCW Joined 7a" w:cs="Arial"/>
          <w:b/>
          <w:noProof/>
          <w:sz w:val="26"/>
          <w:szCs w:val="26"/>
          <w:u w:val="single"/>
          <w:lang w:eastAsia="en-GB"/>
        </w:rPr>
      </w:pPr>
    </w:p>
    <w:p w14:paraId="0D85D36A" w14:textId="0288E647" w:rsidR="00D90C8D" w:rsidRPr="00364BEA" w:rsidRDefault="003B3858" w:rsidP="003B3858">
      <w:pPr>
        <w:pStyle w:val="NoSpacing"/>
        <w:rPr>
          <w:rFonts w:ascii="XCCW Joined 7a" w:hAnsi="XCCW Joined 7a" w:cs="Arial"/>
          <w:b/>
          <w:noProof/>
          <w:sz w:val="26"/>
          <w:szCs w:val="26"/>
          <w:highlight w:val="yellow"/>
          <w:lang w:eastAsia="en-GB"/>
        </w:rPr>
      </w:pPr>
      <w:r w:rsidRPr="00364BEA">
        <w:rPr>
          <w:rFonts w:ascii="XCCW Joined 7a" w:hAnsi="XCCW Joined 7a" w:cs="Arial"/>
          <w:b/>
          <w:noProof/>
          <w:sz w:val="26"/>
          <w:szCs w:val="26"/>
          <w:highlight w:val="yellow"/>
          <w:u w:val="single"/>
          <w:lang w:eastAsia="en-GB"/>
        </w:rPr>
        <w:t>Maths:</w:t>
      </w:r>
      <w:r w:rsidR="00687A4C" w:rsidRPr="00364BEA">
        <w:rPr>
          <w:rFonts w:ascii="XCCW Joined 7a" w:hAnsi="XCCW Joined 7a" w:cs="Arial"/>
          <w:b/>
          <w:noProof/>
          <w:sz w:val="26"/>
          <w:szCs w:val="26"/>
          <w:highlight w:val="yellow"/>
          <w:lang w:eastAsia="en-GB"/>
        </w:rPr>
        <w:t xml:space="preserve"> </w:t>
      </w:r>
    </w:p>
    <w:p w14:paraId="0B5205E4" w14:textId="307AD771" w:rsidR="005703DE" w:rsidRPr="00364BEA" w:rsidRDefault="00FF1A38" w:rsidP="005703DE">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364BEA">
        <w:rPr>
          <w:rFonts w:ascii="XCCW Joined 7a" w:hAnsi="XCCW Joined 7a" w:cs="Arial"/>
          <w:noProof/>
          <w:sz w:val="26"/>
          <w:szCs w:val="26"/>
          <w:lang w:eastAsia="en-GB"/>
        </w:rPr>
        <w:t xml:space="preserve">To complete </w:t>
      </w:r>
      <w:r w:rsidR="00E15115" w:rsidRPr="00364BEA">
        <w:rPr>
          <w:rFonts w:ascii="XCCW Joined 7a" w:hAnsi="XCCW Joined 7a" w:cs="Arial"/>
          <w:noProof/>
          <w:sz w:val="26"/>
          <w:szCs w:val="26"/>
          <w:lang w:eastAsia="en-GB"/>
        </w:rPr>
        <w:t>page</w:t>
      </w:r>
      <w:r w:rsidR="00E15115" w:rsidRPr="00364BEA">
        <w:rPr>
          <w:rFonts w:ascii="XCCW Joined 7a" w:hAnsi="XCCW Joined 7a" w:cs="Arial"/>
          <w:b/>
          <w:noProof/>
          <w:sz w:val="26"/>
          <w:szCs w:val="26"/>
          <w:lang w:eastAsia="en-GB"/>
        </w:rPr>
        <w:t xml:space="preserve"> </w:t>
      </w:r>
      <w:r w:rsidR="000D1E89">
        <w:rPr>
          <w:rFonts w:ascii="XCCW Joined 7a" w:hAnsi="XCCW Joined 7a" w:cs="Arial"/>
          <w:b/>
          <w:noProof/>
          <w:sz w:val="26"/>
          <w:szCs w:val="26"/>
          <w:lang w:eastAsia="en-GB"/>
        </w:rPr>
        <w:t>2</w:t>
      </w:r>
      <w:r w:rsidR="001143AB">
        <w:rPr>
          <w:rFonts w:ascii="XCCW Joined 7a" w:hAnsi="XCCW Joined 7a" w:cs="Arial"/>
          <w:b/>
          <w:noProof/>
          <w:sz w:val="26"/>
          <w:szCs w:val="26"/>
          <w:lang w:eastAsia="en-GB"/>
        </w:rPr>
        <w:t>3</w:t>
      </w:r>
      <w:r w:rsidR="00E15115" w:rsidRPr="00364BEA">
        <w:rPr>
          <w:rFonts w:ascii="XCCW Joined 7a" w:hAnsi="XCCW Joined 7a" w:cs="Arial"/>
          <w:b/>
          <w:noProof/>
          <w:sz w:val="26"/>
          <w:szCs w:val="26"/>
          <w:lang w:eastAsia="en-GB"/>
        </w:rPr>
        <w:t xml:space="preserve"> </w:t>
      </w:r>
      <w:r w:rsidR="00E15115" w:rsidRPr="00364BEA">
        <w:rPr>
          <w:rFonts w:ascii="XCCW Joined 7a" w:hAnsi="XCCW Joined 7a" w:cs="Arial"/>
          <w:noProof/>
          <w:sz w:val="26"/>
          <w:szCs w:val="26"/>
          <w:lang w:eastAsia="en-GB"/>
        </w:rPr>
        <w:t>in your maths homework book</w:t>
      </w:r>
      <w:r w:rsidR="00716684" w:rsidRPr="00364BEA">
        <w:rPr>
          <w:rFonts w:ascii="XCCW Joined 7a" w:hAnsi="XCCW Joined 7a" w:cs="Arial"/>
          <w:noProof/>
          <w:sz w:val="26"/>
          <w:szCs w:val="26"/>
          <w:lang w:eastAsia="en-GB"/>
        </w:rPr>
        <w:t xml:space="preserve"> on</w:t>
      </w:r>
      <w:r w:rsidR="006301D8" w:rsidRPr="00364BEA">
        <w:rPr>
          <w:rFonts w:ascii="XCCW Joined 7a" w:hAnsi="XCCW Joined 7a" w:cs="Arial"/>
          <w:noProof/>
          <w:sz w:val="26"/>
          <w:szCs w:val="26"/>
          <w:lang w:eastAsia="en-GB"/>
        </w:rPr>
        <w:t xml:space="preserve"> </w:t>
      </w:r>
      <w:r w:rsidR="00D47ED6">
        <w:rPr>
          <w:rFonts w:ascii="XCCW Joined 7a" w:hAnsi="XCCW Joined 7a" w:cs="Arial"/>
          <w:b/>
          <w:noProof/>
          <w:sz w:val="26"/>
          <w:szCs w:val="26"/>
          <w:u w:val="single"/>
          <w:lang w:eastAsia="en-GB"/>
        </w:rPr>
        <w:t>multiplying and dividing by 10, 100 and 1000</w:t>
      </w:r>
      <w:r w:rsidR="005703DE" w:rsidRPr="00364BEA">
        <w:rPr>
          <w:rFonts w:ascii="XCCW Joined 7a" w:hAnsi="XCCW Joined 7a" w:cs="Arial"/>
          <w:noProof/>
          <w:sz w:val="26"/>
          <w:szCs w:val="26"/>
          <w:lang w:eastAsia="en-GB"/>
        </w:rPr>
        <w:t>.</w:t>
      </w:r>
      <w:r w:rsidR="00454D93" w:rsidRPr="00364BEA">
        <w:rPr>
          <w:rFonts w:ascii="XCCW Joined 7a" w:hAnsi="XCCW Joined 7a" w:cs="Arial"/>
          <w:noProof/>
          <w:sz w:val="26"/>
          <w:szCs w:val="26"/>
          <w:lang w:eastAsia="en-GB"/>
        </w:rPr>
        <w:t xml:space="preserve"> </w:t>
      </w:r>
      <w:r w:rsidR="00302613" w:rsidRPr="00364BEA">
        <w:rPr>
          <w:rFonts w:ascii="XCCW Joined 7a" w:hAnsi="XCCW Joined 7a" w:cs="Arial"/>
          <w:b/>
          <w:noProof/>
          <w:color w:val="FF0000"/>
          <w:sz w:val="26"/>
          <w:szCs w:val="26"/>
          <w:u w:val="single"/>
          <w:lang w:eastAsia="en-GB"/>
        </w:rPr>
        <w:t>Please continue to practise multiplication tables at home</w:t>
      </w:r>
      <w:r w:rsidR="00302613" w:rsidRPr="00364BEA">
        <w:rPr>
          <w:rFonts w:ascii="XCCW Joined 7a" w:hAnsi="XCCW Joined 7a" w:cs="Arial"/>
          <w:noProof/>
          <w:sz w:val="26"/>
          <w:szCs w:val="26"/>
          <w:lang w:eastAsia="en-GB"/>
        </w:rPr>
        <w:t>.</w:t>
      </w:r>
    </w:p>
    <w:p w14:paraId="39AE1203" w14:textId="0568CD5E" w:rsidR="00EB19C5" w:rsidRPr="00364BEA" w:rsidRDefault="00EB19C5" w:rsidP="003B3858">
      <w:pPr>
        <w:pStyle w:val="NoSpacing"/>
        <w:rPr>
          <w:rFonts w:ascii="XCCW Joined 7a" w:hAnsi="XCCW Joined 7a" w:cs="Arial"/>
          <w:b/>
          <w:noProof/>
          <w:sz w:val="26"/>
          <w:szCs w:val="26"/>
          <w:highlight w:val="yellow"/>
          <w:u w:val="single"/>
          <w:lang w:eastAsia="en-GB"/>
        </w:rPr>
      </w:pPr>
    </w:p>
    <w:p w14:paraId="23239B8F" w14:textId="6B2590D1" w:rsidR="00EB19C5" w:rsidRPr="00364BEA" w:rsidRDefault="00EB19C5" w:rsidP="00EB19C5">
      <w:pPr>
        <w:pStyle w:val="NoSpacing"/>
        <w:rPr>
          <w:rFonts w:ascii="XCCW Joined 7a" w:hAnsi="XCCW Joined 7a" w:cs="Arial"/>
          <w:b/>
          <w:noProof/>
          <w:sz w:val="26"/>
          <w:szCs w:val="26"/>
          <w:lang w:eastAsia="en-GB"/>
        </w:rPr>
      </w:pPr>
      <w:r w:rsidRPr="00364BEA">
        <w:rPr>
          <w:rFonts w:ascii="XCCW Joined 7a" w:hAnsi="XCCW Joined 7a" w:cs="Arial"/>
          <w:b/>
          <w:noProof/>
          <w:sz w:val="26"/>
          <w:szCs w:val="26"/>
          <w:lang w:eastAsia="en-GB"/>
        </w:rPr>
        <w:t xml:space="preserve">Please note that late or missing homework will be completed during </w:t>
      </w:r>
      <w:r w:rsidR="007B6D2B" w:rsidRPr="00364BEA">
        <w:rPr>
          <w:rFonts w:ascii="XCCW Joined 7a" w:hAnsi="XCCW Joined 7a" w:cs="Arial"/>
          <w:b/>
          <w:noProof/>
          <w:sz w:val="26"/>
          <w:szCs w:val="26"/>
          <w:lang w:eastAsia="en-GB"/>
        </w:rPr>
        <w:t>Thur</w:t>
      </w:r>
      <w:r w:rsidRPr="00364BEA">
        <w:rPr>
          <w:rFonts w:ascii="XCCW Joined 7a" w:hAnsi="XCCW Joined 7a" w:cs="Arial"/>
          <w:b/>
          <w:noProof/>
          <w:sz w:val="26"/>
          <w:szCs w:val="26"/>
          <w:lang w:eastAsia="en-GB"/>
        </w:rPr>
        <w:t>sday lunchtime.</w:t>
      </w:r>
    </w:p>
    <w:p w14:paraId="41F76B0D" w14:textId="77777777" w:rsidR="003B3858" w:rsidRPr="00364BEA" w:rsidRDefault="003B3858" w:rsidP="003B3858">
      <w:pPr>
        <w:pStyle w:val="NoSpacing"/>
        <w:rPr>
          <w:rFonts w:ascii="XCCW Joined 7a" w:hAnsi="XCCW Joined 7a" w:cs="Arial"/>
          <w:noProof/>
          <w:sz w:val="26"/>
          <w:szCs w:val="26"/>
          <w:lang w:eastAsia="en-GB"/>
        </w:rPr>
      </w:pPr>
    </w:p>
    <w:p w14:paraId="1B5FD7DE" w14:textId="58C80F30" w:rsidR="00364BEA" w:rsidRDefault="003B3858" w:rsidP="003B3858">
      <w:pPr>
        <w:rPr>
          <w:rFonts w:ascii="XCCW Joined 7a" w:hAnsi="XCCW Joined 7a" w:cs="Arial"/>
          <w:sz w:val="26"/>
          <w:szCs w:val="26"/>
          <w:u w:val="single"/>
        </w:rPr>
      </w:pPr>
      <w:r w:rsidRPr="00364BEA">
        <w:rPr>
          <w:rFonts w:ascii="XCCW Joined 7a" w:hAnsi="XCCW Joined 7a" w:cs="Arial"/>
          <w:b/>
          <w:sz w:val="26"/>
          <w:szCs w:val="26"/>
          <w:highlight w:val="yellow"/>
          <w:u w:val="single"/>
        </w:rPr>
        <w:t>Parent/Carer comment</w:t>
      </w:r>
      <w:r w:rsidR="00180179" w:rsidRPr="00364BEA">
        <w:rPr>
          <w:rFonts w:ascii="XCCW Joined 7a" w:hAnsi="XCCW Joined 7a" w:cs="Arial"/>
          <w:b/>
          <w:sz w:val="26"/>
          <w:szCs w:val="26"/>
          <w:highlight w:val="yellow"/>
          <w:u w:val="single"/>
        </w:rPr>
        <w:t>s:</w:t>
      </w:r>
    </w:p>
    <w:p w14:paraId="0DFB8B9E" w14:textId="0627E473" w:rsidR="00364BEA" w:rsidRDefault="00364BEA" w:rsidP="00364BEA">
      <w:pPr>
        <w:rPr>
          <w:rFonts w:ascii="XCCW Joined 7a" w:hAnsi="XCCW Joined 7a" w:cs="Arial"/>
          <w:sz w:val="26"/>
          <w:szCs w:val="26"/>
        </w:rPr>
      </w:pPr>
    </w:p>
    <w:p w14:paraId="4373BE28" w14:textId="6AAAB757" w:rsidR="003B3858" w:rsidRDefault="00364BEA" w:rsidP="00364BEA">
      <w:pPr>
        <w:tabs>
          <w:tab w:val="left" w:pos="8344"/>
        </w:tabs>
        <w:rPr>
          <w:rFonts w:ascii="XCCW Joined 7a" w:hAnsi="XCCW Joined 7a" w:cs="Arial"/>
          <w:sz w:val="26"/>
          <w:szCs w:val="26"/>
        </w:rPr>
      </w:pPr>
      <w:r>
        <w:rPr>
          <w:rFonts w:ascii="XCCW Joined 7a" w:hAnsi="XCCW Joined 7a" w:cs="Arial"/>
          <w:sz w:val="26"/>
          <w:szCs w:val="26"/>
        </w:rPr>
        <w:tab/>
      </w:r>
    </w:p>
    <w:p w14:paraId="32488615" w14:textId="2D08A254" w:rsidR="00364BEA" w:rsidRDefault="00364BEA" w:rsidP="00364BEA">
      <w:pPr>
        <w:tabs>
          <w:tab w:val="left" w:pos="8344"/>
        </w:tabs>
        <w:rPr>
          <w:rFonts w:ascii="XCCW Joined 7a" w:hAnsi="XCCW Joined 7a" w:cs="Arial"/>
          <w:sz w:val="26"/>
          <w:szCs w:val="26"/>
        </w:rPr>
      </w:pPr>
    </w:p>
    <w:p w14:paraId="3F483E37" w14:textId="5187ABAE" w:rsidR="000D1E89" w:rsidRDefault="000D1E89" w:rsidP="00364BEA">
      <w:pPr>
        <w:tabs>
          <w:tab w:val="left" w:pos="8344"/>
        </w:tabs>
        <w:rPr>
          <w:rFonts w:ascii="XCCW Joined 7a" w:hAnsi="XCCW Joined 7a" w:cs="Arial"/>
          <w:sz w:val="26"/>
          <w:szCs w:val="26"/>
        </w:rPr>
      </w:pPr>
    </w:p>
    <w:p w14:paraId="2EDCAE1B" w14:textId="77777777" w:rsidR="000D1E89" w:rsidRPr="00364BEA" w:rsidRDefault="000D1E89" w:rsidP="000D1E89">
      <w:pPr>
        <w:rPr>
          <w:rFonts w:ascii="XCCW Joined 7a" w:hAnsi="XCCW Joined 7a" w:cs="Arial"/>
          <w:sz w:val="16"/>
          <w:szCs w:val="20"/>
          <w:u w:val="single"/>
        </w:rPr>
      </w:pPr>
      <w:r w:rsidRPr="00364BEA">
        <w:rPr>
          <w:rFonts w:ascii="XCCW Joined 7a" w:hAnsi="XCCW Joined 7a" w:cs="Arial"/>
          <w:noProof/>
          <w:sz w:val="16"/>
          <w:szCs w:val="20"/>
          <w:u w:val="single"/>
          <w:lang w:eastAsia="en-GB"/>
        </w:rPr>
        <w:lastRenderedPageBreak/>
        <mc:AlternateContent>
          <mc:Choice Requires="wps">
            <w:drawing>
              <wp:anchor distT="0" distB="0" distL="114300" distR="114300" simplePos="0" relativeHeight="251682816" behindDoc="0" locked="0" layoutInCell="1" allowOverlap="1" wp14:anchorId="3768E2C3" wp14:editId="4DD036B8">
                <wp:simplePos x="0" y="0"/>
                <wp:positionH relativeFrom="column">
                  <wp:posOffset>-196215</wp:posOffset>
                </wp:positionH>
                <wp:positionV relativeFrom="paragraph">
                  <wp:posOffset>314325</wp:posOffset>
                </wp:positionV>
                <wp:extent cx="6795770" cy="9782175"/>
                <wp:effectExtent l="19050" t="19050" r="43180" b="47625"/>
                <wp:wrapNone/>
                <wp:docPr id="13" name="Rectangle 13"/>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C3345" id="Rectangle 13" o:spid="_x0000_s1026" style="position:absolute;margin-left:-15.45pt;margin-top:24.75pt;width:535.1pt;height:77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" filled="f" strokecolor="#1f3763 [1604]" strokeweight="4.5pt"/>
            </w:pict>
          </mc:Fallback>
        </mc:AlternateContent>
      </w:r>
    </w:p>
    <w:p w14:paraId="63101C65" w14:textId="47DDFBC1" w:rsidR="000D1E89" w:rsidRPr="00364BEA" w:rsidRDefault="000D1E89" w:rsidP="000D1E89">
      <w:pPr>
        <w:jc w:val="center"/>
        <w:rPr>
          <w:rFonts w:ascii="XCCW Joined 7a" w:hAnsi="XCCW Joined 7a" w:cs="Arial"/>
          <w:sz w:val="26"/>
          <w:szCs w:val="26"/>
          <w:u w:val="single"/>
        </w:rPr>
      </w:pPr>
      <w:r w:rsidRPr="00364BEA">
        <w:rPr>
          <w:rFonts w:ascii="XCCW Joined 7a" w:hAnsi="XCCW Joined 7a" w:cs="Arial"/>
          <w:sz w:val="26"/>
          <w:szCs w:val="26"/>
          <w:u w:val="single"/>
        </w:rPr>
        <w:t xml:space="preserve">Week Ending: </w:t>
      </w:r>
      <w:r w:rsidR="001143AB">
        <w:rPr>
          <w:rFonts w:ascii="XCCW Joined 7a" w:hAnsi="XCCW Joined 7a" w:cs="Arial"/>
          <w:sz w:val="26"/>
          <w:szCs w:val="26"/>
          <w:u w:val="single"/>
        </w:rPr>
        <w:t>25</w:t>
      </w:r>
      <w:r w:rsidRPr="00364BEA">
        <w:rPr>
          <w:rFonts w:ascii="XCCW Joined 7a" w:hAnsi="XCCW Joined 7a" w:cs="Arial"/>
          <w:sz w:val="26"/>
          <w:szCs w:val="26"/>
          <w:u w:val="single"/>
        </w:rPr>
        <w:t>.11.22</w:t>
      </w:r>
    </w:p>
    <w:p w14:paraId="7C1E3FAE" w14:textId="36236706" w:rsidR="000D1E89" w:rsidRPr="00364BEA" w:rsidRDefault="000D1E89" w:rsidP="000D1E89">
      <w:pPr>
        <w:jc w:val="center"/>
        <w:rPr>
          <w:rFonts w:ascii="XCCW Joined 7a" w:hAnsi="XCCW Joined 7a" w:cs="Arial"/>
          <w:b/>
          <w:sz w:val="26"/>
          <w:szCs w:val="26"/>
          <w:u w:val="single"/>
        </w:rPr>
      </w:pPr>
      <w:r w:rsidRPr="00364BEA">
        <w:rPr>
          <w:rFonts w:ascii="XCCW Joined 7a" w:hAnsi="XCCW Joined 7a" w:cs="Arial"/>
          <w:sz w:val="26"/>
          <w:szCs w:val="26"/>
          <w:u w:val="single"/>
        </w:rPr>
        <w:t xml:space="preserve">Homework due: </w:t>
      </w:r>
      <w:r w:rsidRPr="00364BEA">
        <w:rPr>
          <w:rFonts w:ascii="XCCW Joined 7a" w:hAnsi="XCCW Joined 7a" w:cs="Arial"/>
          <w:b/>
          <w:color w:val="FF0000"/>
          <w:sz w:val="26"/>
          <w:szCs w:val="26"/>
          <w:u w:val="single"/>
        </w:rPr>
        <w:t xml:space="preserve">Wednesday </w:t>
      </w:r>
      <w:r w:rsidR="001143AB">
        <w:rPr>
          <w:rFonts w:ascii="XCCW Joined 7a" w:hAnsi="XCCW Joined 7a" w:cs="Arial"/>
          <w:b/>
          <w:color w:val="FF0000"/>
          <w:sz w:val="26"/>
          <w:szCs w:val="26"/>
          <w:u w:val="single"/>
        </w:rPr>
        <w:t>30th</w:t>
      </w:r>
      <w:r w:rsidRPr="00364BEA">
        <w:rPr>
          <w:rFonts w:ascii="XCCW Joined 7a" w:hAnsi="XCCW Joined 7a" w:cs="Arial"/>
          <w:b/>
          <w:color w:val="FF0000"/>
          <w:sz w:val="26"/>
          <w:szCs w:val="26"/>
          <w:u w:val="single"/>
        </w:rPr>
        <w:t xml:space="preserve"> November</w:t>
      </w:r>
    </w:p>
    <w:p w14:paraId="2F7DF31E" w14:textId="77777777" w:rsidR="000D1E89" w:rsidRPr="00364BEA" w:rsidRDefault="000D1E89" w:rsidP="000D1E89">
      <w:pPr>
        <w:jc w:val="center"/>
        <w:rPr>
          <w:rFonts w:ascii="XCCW Joined 7a" w:hAnsi="XCCW Joined 7a" w:cs="Arial"/>
          <w:sz w:val="26"/>
          <w:szCs w:val="26"/>
          <w:u w:val="single"/>
        </w:rPr>
      </w:pP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81792" behindDoc="0" locked="0" layoutInCell="1" allowOverlap="1" wp14:anchorId="47D00F8E" wp14:editId="13F184D8">
                <wp:simplePos x="0" y="0"/>
                <wp:positionH relativeFrom="column">
                  <wp:posOffset>2716446</wp:posOffset>
                </wp:positionH>
                <wp:positionV relativeFrom="paragraph">
                  <wp:posOffset>9386</wp:posOffset>
                </wp:positionV>
                <wp:extent cx="3793490" cy="2602524"/>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3793490" cy="260252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3640689" w14:textId="77777777" w:rsidR="000D1E89" w:rsidRPr="00DA3545" w:rsidRDefault="000D1E89" w:rsidP="000D1E89">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2F5B5637" w14:textId="77777777" w:rsidR="000D1E89" w:rsidRPr="00364BEA" w:rsidRDefault="000D1E89" w:rsidP="000D1E89">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Monday –</w:t>
                            </w:r>
                            <w:r>
                              <w:rPr>
                                <w:rFonts w:ascii="XCCW Joined 7a" w:hAnsi="XCCW Joined 7a" w:cs="Arial"/>
                                <w:b/>
                                <w:sz w:val="24"/>
                                <w:szCs w:val="20"/>
                              </w:rPr>
                              <w:t xml:space="preserve"> M</w:t>
                            </w:r>
                            <w:r w:rsidRPr="00364BEA">
                              <w:rPr>
                                <w:rFonts w:ascii="XCCW Joined 7a" w:hAnsi="XCCW Joined 7a" w:cs="Arial"/>
                                <w:b/>
                                <w:sz w:val="24"/>
                                <w:szCs w:val="20"/>
                              </w:rPr>
                              <w:t>usical instruments please.</w:t>
                            </w:r>
                          </w:p>
                          <w:p w14:paraId="5E074868" w14:textId="77777777" w:rsidR="000D1E89" w:rsidRDefault="000D1E89" w:rsidP="000D1E89">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Pr="000D1E89">
                              <w:rPr>
                                <w:rFonts w:ascii="XCCW Joined 7a" w:hAnsi="XCCW Joined 7a" w:cs="Arial"/>
                                <w:b/>
                                <w:color w:val="000000" w:themeColor="text1"/>
                                <w:sz w:val="24"/>
                                <w:szCs w:val="20"/>
                              </w:rPr>
                              <w:t>Friday</w:t>
                            </w:r>
                            <w:r w:rsidRPr="00364BEA">
                              <w:rPr>
                                <w:rFonts w:ascii="XCCW Joined 7a" w:hAnsi="XCCW Joined 7a" w:cs="Arial"/>
                                <w:b/>
                                <w:color w:val="000000" w:themeColor="text1"/>
                                <w:sz w:val="24"/>
                                <w:szCs w:val="20"/>
                              </w:rPr>
                              <w:t>.</w:t>
                            </w:r>
                          </w:p>
                          <w:p w14:paraId="5871A21C" w14:textId="2841E10D" w:rsidR="000D1E89" w:rsidRDefault="001143AB" w:rsidP="000D1E89">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Assessment week</w:t>
                            </w:r>
                            <w:r w:rsidR="000D1E89">
                              <w:rPr>
                                <w:rFonts w:ascii="XCCW Joined 7a" w:hAnsi="XCCW Joined 7a" w:cs="Arial"/>
                                <w:b/>
                                <w:color w:val="000000" w:themeColor="text1"/>
                                <w:sz w:val="24"/>
                                <w:szCs w:val="20"/>
                              </w:rPr>
                              <w:t>.</w:t>
                            </w:r>
                          </w:p>
                          <w:p w14:paraId="1A64EE55" w14:textId="77777777" w:rsidR="000D1E89" w:rsidRPr="00DA3545" w:rsidRDefault="000D1E89" w:rsidP="000D1E89">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00F8E" id="Text Box 14" o:spid="_x0000_s1028" type="#_x0000_t202" style="position:absolute;left:0;text-align:left;margin-left:213.9pt;margin-top:.75pt;width:298.7pt;height:20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" fillcolor="white [3201]" strokeweight=".5pt">
                <v:textbox>
                  <w:txbxContent>
                    <w:p w14:paraId="03640689" w14:textId="77777777" w:rsidR="000D1E89" w:rsidRPr="00DA3545" w:rsidRDefault="000D1E89" w:rsidP="000D1E89">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2F5B5637" w14:textId="77777777" w:rsidR="000D1E89" w:rsidRPr="00364BEA" w:rsidRDefault="000D1E89" w:rsidP="000D1E89">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Monday –</w:t>
                      </w:r>
                      <w:r>
                        <w:rPr>
                          <w:rFonts w:ascii="XCCW Joined 7a" w:hAnsi="XCCW Joined 7a" w:cs="Arial"/>
                          <w:b/>
                          <w:sz w:val="24"/>
                          <w:szCs w:val="20"/>
                        </w:rPr>
                        <w:t xml:space="preserve"> M</w:t>
                      </w:r>
                      <w:r w:rsidRPr="00364BEA">
                        <w:rPr>
                          <w:rFonts w:ascii="XCCW Joined 7a" w:hAnsi="XCCW Joined 7a" w:cs="Arial"/>
                          <w:b/>
                          <w:sz w:val="24"/>
                          <w:szCs w:val="20"/>
                        </w:rPr>
                        <w:t>usical instruments please.</w:t>
                      </w:r>
                    </w:p>
                    <w:p w14:paraId="5E074868" w14:textId="77777777" w:rsidR="000D1E89" w:rsidRDefault="000D1E89" w:rsidP="000D1E89">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Pr="000D1E89">
                        <w:rPr>
                          <w:rFonts w:ascii="XCCW Joined 7a" w:hAnsi="XCCW Joined 7a" w:cs="Arial"/>
                          <w:b/>
                          <w:color w:val="000000" w:themeColor="text1"/>
                          <w:sz w:val="24"/>
                          <w:szCs w:val="20"/>
                        </w:rPr>
                        <w:t>Friday</w:t>
                      </w:r>
                      <w:r w:rsidRPr="00364BEA">
                        <w:rPr>
                          <w:rFonts w:ascii="XCCW Joined 7a" w:hAnsi="XCCW Joined 7a" w:cs="Arial"/>
                          <w:b/>
                          <w:color w:val="000000" w:themeColor="text1"/>
                          <w:sz w:val="24"/>
                          <w:szCs w:val="20"/>
                        </w:rPr>
                        <w:t>.</w:t>
                      </w:r>
                    </w:p>
                    <w:p w14:paraId="5871A21C" w14:textId="2841E10D" w:rsidR="000D1E89" w:rsidRDefault="001143AB" w:rsidP="000D1E89">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Assessment week</w:t>
                      </w:r>
                      <w:r w:rsidR="000D1E89">
                        <w:rPr>
                          <w:rFonts w:ascii="XCCW Joined 7a" w:hAnsi="XCCW Joined 7a" w:cs="Arial"/>
                          <w:b/>
                          <w:color w:val="000000" w:themeColor="text1"/>
                          <w:sz w:val="24"/>
                          <w:szCs w:val="20"/>
                        </w:rPr>
                        <w:t>.</w:t>
                      </w:r>
                    </w:p>
                    <w:p w14:paraId="1A64EE55" w14:textId="77777777" w:rsidR="000D1E89" w:rsidRPr="00DA3545" w:rsidRDefault="000D1E89" w:rsidP="000D1E89">
                      <w:pPr>
                        <w:pStyle w:val="ListParagraph"/>
                        <w:rPr>
                          <w:rFonts w:ascii="XCCW Joined 7a" w:hAnsi="XCCW Joined 7a" w:cs="Arial"/>
                          <w:sz w:val="20"/>
                          <w:szCs w:val="20"/>
                        </w:rPr>
                      </w:pPr>
                    </w:p>
                  </w:txbxContent>
                </v:textbox>
              </v:shape>
            </w:pict>
          </mc:Fallback>
        </mc:AlternateContent>
      </w: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80768" behindDoc="0" locked="0" layoutInCell="1" allowOverlap="1" wp14:anchorId="3382062C" wp14:editId="1E338633">
                <wp:simplePos x="0" y="0"/>
                <wp:positionH relativeFrom="column">
                  <wp:posOffset>-167640</wp:posOffset>
                </wp:positionH>
                <wp:positionV relativeFrom="paragraph">
                  <wp:posOffset>90171</wp:posOffset>
                </wp:positionV>
                <wp:extent cx="2857500" cy="24765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17E468" w14:textId="77777777" w:rsidR="000D1E89" w:rsidRPr="00DA3545" w:rsidRDefault="000D1E89" w:rsidP="000D1E89">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08A24619" w14:textId="06CDAC37" w:rsidR="000D1E89" w:rsidRPr="00364BEA" w:rsidRDefault="001143AB" w:rsidP="000D1E89">
                            <w:pPr>
                              <w:rPr>
                                <w:rFonts w:ascii="XCCW Joined 7a" w:hAnsi="XCCW Joined 7a" w:cs="Arial"/>
                                <w:b/>
                                <w:szCs w:val="20"/>
                              </w:rPr>
                            </w:pPr>
                            <w:r>
                              <w:rPr>
                                <w:rFonts w:ascii="XCCW Joined 7a" w:hAnsi="XCCW Joined 7a" w:cs="Arial"/>
                                <w:b/>
                                <w:szCs w:val="20"/>
                              </w:rPr>
                              <w:t>Year 5 performed their final ‘Dance by Chance’ dances in PE and began their new science topic of Forces. We also finished our multiplication and division topic in maths and started explanation texts in English.</w:t>
                            </w:r>
                          </w:p>
                          <w:p w14:paraId="5467D82A" w14:textId="77777777" w:rsidR="000D1E89" w:rsidRPr="00DA3545" w:rsidRDefault="000D1E89" w:rsidP="000D1E89">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2062C" id="Text Box 15" o:spid="_x0000_s1029" type="#_x0000_t202" style="position:absolute;left:0;text-align:left;margin-left:-13.2pt;margin-top:7.1pt;width:225pt;height:1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" fillcolor="white [3201]" strokeweight=".5pt">
                <v:textbox>
                  <w:txbxContent>
                    <w:p w14:paraId="2D17E468" w14:textId="77777777" w:rsidR="000D1E89" w:rsidRPr="00DA3545" w:rsidRDefault="000D1E89" w:rsidP="000D1E89">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08A24619" w14:textId="06CDAC37" w:rsidR="000D1E89" w:rsidRPr="00364BEA" w:rsidRDefault="001143AB" w:rsidP="000D1E89">
                      <w:pPr>
                        <w:rPr>
                          <w:rFonts w:ascii="XCCW Joined 7a" w:hAnsi="XCCW Joined 7a" w:cs="Arial"/>
                          <w:b/>
                          <w:szCs w:val="20"/>
                        </w:rPr>
                      </w:pPr>
                      <w:r>
                        <w:rPr>
                          <w:rFonts w:ascii="XCCW Joined 7a" w:hAnsi="XCCW Joined 7a" w:cs="Arial"/>
                          <w:b/>
                          <w:szCs w:val="20"/>
                        </w:rPr>
                        <w:t>Year 5 performed their final ‘Dance by Chance’ dances in PE and began their new science topic of Forces. We also finished our multiplication and division topic in maths and started explanation texts in English.</w:t>
                      </w:r>
                    </w:p>
                    <w:p w14:paraId="5467D82A" w14:textId="77777777" w:rsidR="000D1E89" w:rsidRPr="00DA3545" w:rsidRDefault="000D1E89" w:rsidP="000D1E89">
                      <w:pPr>
                        <w:rPr>
                          <w:rFonts w:ascii="XCCW Joined 7a" w:hAnsi="XCCW Joined 7a" w:cs="Arial"/>
                          <w:b/>
                          <w:sz w:val="20"/>
                          <w:szCs w:val="20"/>
                        </w:rPr>
                      </w:pPr>
                    </w:p>
                  </w:txbxContent>
                </v:textbox>
              </v:shape>
            </w:pict>
          </mc:Fallback>
        </mc:AlternateContent>
      </w:r>
    </w:p>
    <w:p w14:paraId="0DE497F3" w14:textId="77777777" w:rsidR="000D1E89" w:rsidRPr="00364BEA" w:rsidRDefault="000D1E89" w:rsidP="000D1E89">
      <w:pPr>
        <w:rPr>
          <w:rFonts w:ascii="XCCW Joined 7a" w:hAnsi="XCCW Joined 7a" w:cs="Arial"/>
          <w:sz w:val="26"/>
          <w:szCs w:val="26"/>
        </w:rPr>
      </w:pPr>
    </w:p>
    <w:p w14:paraId="15A5F4C9" w14:textId="77777777" w:rsidR="000D1E89" w:rsidRPr="00364BEA" w:rsidRDefault="000D1E89" w:rsidP="000D1E89">
      <w:pPr>
        <w:rPr>
          <w:rFonts w:ascii="XCCW Joined 7a" w:hAnsi="XCCW Joined 7a" w:cs="Arial"/>
          <w:sz w:val="26"/>
          <w:szCs w:val="26"/>
        </w:rPr>
      </w:pPr>
    </w:p>
    <w:p w14:paraId="1AAC7CA4" w14:textId="77777777" w:rsidR="000D1E89" w:rsidRPr="00364BEA" w:rsidRDefault="000D1E89" w:rsidP="000D1E89">
      <w:pPr>
        <w:rPr>
          <w:rFonts w:ascii="XCCW Joined 7a" w:hAnsi="XCCW Joined 7a" w:cs="Arial"/>
          <w:sz w:val="26"/>
          <w:szCs w:val="26"/>
        </w:rPr>
      </w:pPr>
    </w:p>
    <w:p w14:paraId="66366D34" w14:textId="77777777" w:rsidR="000D1E89" w:rsidRPr="00364BEA" w:rsidRDefault="000D1E89" w:rsidP="000D1E89">
      <w:pPr>
        <w:rPr>
          <w:rFonts w:ascii="XCCW Joined 7a" w:hAnsi="XCCW Joined 7a" w:cs="Arial"/>
          <w:sz w:val="26"/>
          <w:szCs w:val="26"/>
        </w:rPr>
      </w:pPr>
    </w:p>
    <w:p w14:paraId="5108449F" w14:textId="77777777" w:rsidR="000D1E89" w:rsidRPr="00364BEA" w:rsidRDefault="000D1E89" w:rsidP="000D1E89">
      <w:pPr>
        <w:pStyle w:val="NoSpacing"/>
        <w:rPr>
          <w:rFonts w:ascii="XCCW Joined 7a" w:hAnsi="XCCW Joined 7a" w:cs="Arial"/>
          <w:sz w:val="26"/>
          <w:szCs w:val="26"/>
        </w:rPr>
      </w:pPr>
      <w:r w:rsidRPr="00364BEA">
        <w:rPr>
          <w:rFonts w:ascii="XCCW Joined 7a" w:hAnsi="XCCW Joined 7a" w:cs="Arial"/>
          <w:b/>
          <w:sz w:val="26"/>
          <w:szCs w:val="26"/>
        </w:rPr>
        <w:t>At Home…</w:t>
      </w:r>
      <w:r w:rsidRPr="00364BEA">
        <w:rPr>
          <w:rFonts w:ascii="XCCW Joined 7a" w:hAnsi="XCCW Joined 7a" w:cs="Arial"/>
          <w:sz w:val="26"/>
          <w:szCs w:val="26"/>
        </w:rPr>
        <w:t xml:space="preserve"> </w:t>
      </w:r>
    </w:p>
    <w:p w14:paraId="453D74B5" w14:textId="77777777" w:rsidR="000D1E89" w:rsidRPr="00364BEA" w:rsidRDefault="000D1E89" w:rsidP="000D1E89">
      <w:pPr>
        <w:pStyle w:val="NoSpacing"/>
        <w:rPr>
          <w:rFonts w:ascii="XCCW Joined 7a" w:hAnsi="XCCW Joined 7a" w:cs="Arial"/>
          <w:b/>
          <w:noProof/>
          <w:sz w:val="26"/>
          <w:szCs w:val="26"/>
          <w:u w:val="single"/>
          <w:lang w:eastAsia="en-GB"/>
        </w:rPr>
      </w:pPr>
    </w:p>
    <w:p w14:paraId="61B321A3" w14:textId="77777777" w:rsidR="000D1E89" w:rsidRPr="00364BEA" w:rsidRDefault="000D1E89" w:rsidP="000D1E89">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Reading:</w:t>
      </w:r>
    </w:p>
    <w:p w14:paraId="301E5AE9" w14:textId="77777777" w:rsidR="000D1E89" w:rsidRPr="00364BEA" w:rsidRDefault="000D1E89" w:rsidP="000D1E89">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84864" behindDoc="1" locked="0" layoutInCell="1" allowOverlap="1" wp14:anchorId="39B01F8E" wp14:editId="34B759F0">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6" name="Rectangle 16"/>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5D9FDB" id="Rectangle 16" o:spid="_x0000_s1026" style="position:absolute;margin-left:473.8pt;margin-top:5.4pt;width:26.5pt;height:23.8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nKn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rsJyp5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364BEA">
        <w:rPr>
          <w:rFonts w:ascii="XCCW Joined 7a" w:hAnsi="XCCW Joined 7a" w:cs="Arial"/>
          <w:noProof/>
          <w:sz w:val="26"/>
          <w:szCs w:val="26"/>
          <w:lang w:eastAsia="en-GB"/>
        </w:rPr>
        <w:t xml:space="preserve">It is so important that your child reads frequently throughout the week with </w:t>
      </w:r>
      <w:r w:rsidRPr="00364BEA">
        <w:rPr>
          <w:rFonts w:ascii="XCCW Joined 7a" w:hAnsi="XCCW Joined 7a" w:cs="Arial"/>
          <w:b/>
          <w:noProof/>
          <w:color w:val="FF0000"/>
          <w:sz w:val="26"/>
          <w:szCs w:val="26"/>
          <w:u w:val="single"/>
          <w:lang w:eastAsia="en-GB"/>
        </w:rPr>
        <w:t>reading records updated</w:t>
      </w:r>
      <w:r w:rsidRPr="00364BEA">
        <w:rPr>
          <w:rFonts w:ascii="XCCW Joined 7a" w:hAnsi="XCCW Joined 7a" w:cs="Arial"/>
          <w:noProof/>
          <w:sz w:val="26"/>
          <w:szCs w:val="26"/>
          <w:lang w:eastAsia="en-GB"/>
        </w:rPr>
        <w:t>. Dojos will be given to those children who are reading regularly at home!</w:t>
      </w:r>
    </w:p>
    <w:p w14:paraId="17925751" w14:textId="77777777" w:rsidR="000D1E89" w:rsidRPr="00364BEA" w:rsidRDefault="000D1E89" w:rsidP="000D1E89">
      <w:pPr>
        <w:pStyle w:val="NoSpacing"/>
        <w:rPr>
          <w:rFonts w:ascii="XCCW Joined 7a" w:hAnsi="XCCW Joined 7a" w:cs="Arial"/>
          <w:b/>
          <w:noProof/>
          <w:sz w:val="26"/>
          <w:szCs w:val="26"/>
          <w:u w:val="single"/>
          <w:lang w:eastAsia="en-GB"/>
        </w:rPr>
      </w:pPr>
    </w:p>
    <w:p w14:paraId="642C7A84" w14:textId="77777777" w:rsidR="000D1E89" w:rsidRPr="00364BEA" w:rsidRDefault="000D1E89" w:rsidP="000D1E89">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Spellings:</w:t>
      </w:r>
    </w:p>
    <w:p w14:paraId="19650DB8" w14:textId="77777777" w:rsidR="000D1E89" w:rsidRPr="00364BEA" w:rsidRDefault="000D1E89" w:rsidP="000D1E89">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85888" behindDoc="1" locked="0" layoutInCell="1" allowOverlap="1" wp14:anchorId="79020D5F" wp14:editId="5EC7F6C3">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7" name="Rectangle 17"/>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C707DA" id="Rectangle 17" o:spid="_x0000_s1026" style="position:absolute;margin-left:475.25pt;margin-top:5.9pt;width:26.5pt;height:23.8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OntDEmdAgAAjw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364BEA">
        <w:rPr>
          <w:rFonts w:ascii="XCCW Joined 7a" w:hAnsi="XCCW Joined 7a" w:cs="Arial"/>
          <w:noProof/>
          <w:sz w:val="26"/>
          <w:szCs w:val="26"/>
          <w:lang w:eastAsia="en-GB"/>
        </w:rPr>
        <w:t xml:space="preserve">Please refer to the </w:t>
      </w:r>
      <w:r w:rsidRPr="00364BEA">
        <w:rPr>
          <w:rFonts w:ascii="XCCW Joined 7a" w:hAnsi="XCCW Joined 7a" w:cs="Arial"/>
          <w:b/>
          <w:noProof/>
          <w:color w:val="FF0000"/>
          <w:sz w:val="26"/>
          <w:szCs w:val="26"/>
          <w:u w:val="single"/>
          <w:lang w:eastAsia="en-GB"/>
        </w:rPr>
        <w:t>half termly overview</w:t>
      </w:r>
      <w:r w:rsidRPr="00364BEA">
        <w:rPr>
          <w:rFonts w:ascii="XCCW Joined 7a" w:hAnsi="XCCW Joined 7a" w:cs="Arial"/>
          <w:noProof/>
          <w:color w:val="FF0000"/>
          <w:sz w:val="26"/>
          <w:szCs w:val="26"/>
          <w:lang w:eastAsia="en-GB"/>
        </w:rPr>
        <w:t xml:space="preserve"> </w:t>
      </w:r>
      <w:r w:rsidRPr="00364BEA">
        <w:rPr>
          <w:rFonts w:ascii="XCCW Joined 7a" w:hAnsi="XCCW Joined 7a" w:cs="Arial"/>
          <w:noProof/>
          <w:sz w:val="26"/>
          <w:szCs w:val="26"/>
          <w:lang w:eastAsia="en-GB"/>
        </w:rPr>
        <w:t xml:space="preserve">for weekly spelling lists. This can also be found on the Year 5 class page on the school website. </w:t>
      </w:r>
    </w:p>
    <w:p w14:paraId="54CC17AC" w14:textId="77777777" w:rsidR="000D1E89" w:rsidRPr="00364BEA" w:rsidRDefault="000D1E89" w:rsidP="000D1E89">
      <w:pPr>
        <w:pStyle w:val="NoSpacing"/>
        <w:rPr>
          <w:rFonts w:ascii="XCCW Joined 7a" w:hAnsi="XCCW Joined 7a" w:cs="Arial"/>
          <w:b/>
          <w:noProof/>
          <w:sz w:val="26"/>
          <w:szCs w:val="26"/>
          <w:u w:val="single"/>
          <w:lang w:eastAsia="en-GB"/>
        </w:rPr>
      </w:pPr>
    </w:p>
    <w:p w14:paraId="34B4F46E" w14:textId="77777777" w:rsidR="000D1E89" w:rsidRPr="00364BEA" w:rsidRDefault="000D1E89" w:rsidP="000D1E89">
      <w:pPr>
        <w:pStyle w:val="NoSpacing"/>
        <w:rPr>
          <w:rFonts w:ascii="XCCW Joined 7a" w:hAnsi="XCCW Joined 7a" w:cs="Arial"/>
          <w:b/>
          <w:noProof/>
          <w:sz w:val="26"/>
          <w:szCs w:val="26"/>
          <w:highlight w:val="yellow"/>
          <w:lang w:eastAsia="en-GB"/>
        </w:rPr>
      </w:pPr>
      <w:r w:rsidRPr="00364BEA">
        <w:rPr>
          <w:rFonts w:ascii="XCCW Joined 7a" w:hAnsi="XCCW Joined 7a" w:cs="Arial"/>
          <w:b/>
          <w:noProof/>
          <w:sz w:val="26"/>
          <w:szCs w:val="26"/>
          <w:highlight w:val="yellow"/>
          <w:u w:val="single"/>
          <w:lang w:eastAsia="en-GB"/>
        </w:rPr>
        <w:t>Maths:</w:t>
      </w:r>
      <w:r w:rsidRPr="00364BEA">
        <w:rPr>
          <w:rFonts w:ascii="XCCW Joined 7a" w:hAnsi="XCCW Joined 7a" w:cs="Arial"/>
          <w:b/>
          <w:noProof/>
          <w:sz w:val="26"/>
          <w:szCs w:val="26"/>
          <w:highlight w:val="yellow"/>
          <w:lang w:eastAsia="en-GB"/>
        </w:rPr>
        <w:t xml:space="preserve"> </w:t>
      </w:r>
    </w:p>
    <w:p w14:paraId="1D11FCBA" w14:textId="2EF88809" w:rsidR="000D1E89" w:rsidRPr="00364BEA" w:rsidRDefault="000D1E89" w:rsidP="000D1E89">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83840" behindDoc="1" locked="0" layoutInCell="1" allowOverlap="1" wp14:anchorId="38527D6B" wp14:editId="4FA23EE6">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8" name="Rectangle 1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18A99D" id="Rectangle 18" o:spid="_x0000_s1026" style="position:absolute;margin-left:476.4pt;margin-top:1.6pt;width:26.5pt;height:23.85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" filled="f" strokecolor="black [3213]" strokeweight="2.25pt">
                <w10:wrap type="tight"/>
              </v:rect>
            </w:pict>
          </mc:Fallback>
        </mc:AlternateContent>
      </w:r>
      <w:r w:rsidRPr="00364BEA">
        <w:rPr>
          <w:rFonts w:ascii="XCCW Joined 7a" w:hAnsi="XCCW Joined 7a" w:cs="Arial"/>
          <w:noProof/>
          <w:sz w:val="26"/>
          <w:szCs w:val="26"/>
          <w:lang w:eastAsia="en-GB"/>
        </w:rPr>
        <w:t>To complete page</w:t>
      </w:r>
      <w:r w:rsidRPr="00364BEA">
        <w:rPr>
          <w:rFonts w:ascii="XCCW Joined 7a" w:hAnsi="XCCW Joined 7a" w:cs="Arial"/>
          <w:b/>
          <w:noProof/>
          <w:sz w:val="26"/>
          <w:szCs w:val="26"/>
          <w:lang w:eastAsia="en-GB"/>
        </w:rPr>
        <w:t xml:space="preserve"> </w:t>
      </w:r>
      <w:r>
        <w:rPr>
          <w:rFonts w:ascii="XCCW Joined 7a" w:hAnsi="XCCW Joined 7a" w:cs="Arial"/>
          <w:b/>
          <w:noProof/>
          <w:sz w:val="26"/>
          <w:szCs w:val="26"/>
          <w:lang w:eastAsia="en-GB"/>
        </w:rPr>
        <w:t>2</w:t>
      </w:r>
      <w:r w:rsidR="001143AB">
        <w:rPr>
          <w:rFonts w:ascii="XCCW Joined 7a" w:hAnsi="XCCW Joined 7a" w:cs="Arial"/>
          <w:b/>
          <w:noProof/>
          <w:sz w:val="26"/>
          <w:szCs w:val="26"/>
          <w:lang w:eastAsia="en-GB"/>
        </w:rPr>
        <w:t>3</w:t>
      </w:r>
      <w:r w:rsidRPr="00364BEA">
        <w:rPr>
          <w:rFonts w:ascii="XCCW Joined 7a" w:hAnsi="XCCW Joined 7a" w:cs="Arial"/>
          <w:b/>
          <w:noProof/>
          <w:sz w:val="26"/>
          <w:szCs w:val="26"/>
          <w:lang w:eastAsia="en-GB"/>
        </w:rPr>
        <w:t xml:space="preserve"> </w:t>
      </w:r>
      <w:r w:rsidRPr="00364BEA">
        <w:rPr>
          <w:rFonts w:ascii="XCCW Joined 7a" w:hAnsi="XCCW Joined 7a" w:cs="Arial"/>
          <w:noProof/>
          <w:sz w:val="26"/>
          <w:szCs w:val="26"/>
          <w:lang w:eastAsia="en-GB"/>
        </w:rPr>
        <w:t xml:space="preserve">in your maths homework book on </w:t>
      </w:r>
      <w:r w:rsidR="00D47ED6">
        <w:rPr>
          <w:rFonts w:ascii="XCCW Joined 7a" w:hAnsi="XCCW Joined 7a" w:cs="Arial"/>
          <w:b/>
          <w:noProof/>
          <w:sz w:val="26"/>
          <w:szCs w:val="26"/>
          <w:u w:val="single"/>
          <w:lang w:eastAsia="en-GB"/>
        </w:rPr>
        <w:t>multiplying and dividing by 10, 100 and 1000</w:t>
      </w:r>
      <w:bookmarkStart w:id="0" w:name="_GoBack"/>
      <w:bookmarkEnd w:id="0"/>
      <w:r w:rsidRPr="00364BEA">
        <w:rPr>
          <w:rFonts w:ascii="XCCW Joined 7a" w:hAnsi="XCCW Joined 7a" w:cs="Arial"/>
          <w:noProof/>
          <w:sz w:val="26"/>
          <w:szCs w:val="26"/>
          <w:lang w:eastAsia="en-GB"/>
        </w:rPr>
        <w:t xml:space="preserve">. </w:t>
      </w:r>
      <w:r w:rsidRPr="00364BEA">
        <w:rPr>
          <w:rFonts w:ascii="XCCW Joined 7a" w:hAnsi="XCCW Joined 7a" w:cs="Arial"/>
          <w:b/>
          <w:noProof/>
          <w:color w:val="FF0000"/>
          <w:sz w:val="26"/>
          <w:szCs w:val="26"/>
          <w:u w:val="single"/>
          <w:lang w:eastAsia="en-GB"/>
        </w:rPr>
        <w:t>Please continue to practise multiplication tables at home</w:t>
      </w:r>
      <w:r w:rsidRPr="00364BEA">
        <w:rPr>
          <w:rFonts w:ascii="XCCW Joined 7a" w:hAnsi="XCCW Joined 7a" w:cs="Arial"/>
          <w:noProof/>
          <w:sz w:val="26"/>
          <w:szCs w:val="26"/>
          <w:lang w:eastAsia="en-GB"/>
        </w:rPr>
        <w:t>.</w:t>
      </w:r>
    </w:p>
    <w:p w14:paraId="56191A1A" w14:textId="77777777" w:rsidR="000D1E89" w:rsidRPr="00364BEA" w:rsidRDefault="000D1E89" w:rsidP="000D1E89">
      <w:pPr>
        <w:pStyle w:val="NoSpacing"/>
        <w:rPr>
          <w:rFonts w:ascii="XCCW Joined 7a" w:hAnsi="XCCW Joined 7a" w:cs="Arial"/>
          <w:b/>
          <w:noProof/>
          <w:sz w:val="26"/>
          <w:szCs w:val="26"/>
          <w:highlight w:val="yellow"/>
          <w:u w:val="single"/>
          <w:lang w:eastAsia="en-GB"/>
        </w:rPr>
      </w:pPr>
    </w:p>
    <w:p w14:paraId="1C0B2992" w14:textId="77777777" w:rsidR="000D1E89" w:rsidRPr="00364BEA" w:rsidRDefault="000D1E89" w:rsidP="000D1E89">
      <w:pPr>
        <w:pStyle w:val="NoSpacing"/>
        <w:rPr>
          <w:rFonts w:ascii="XCCW Joined 7a" w:hAnsi="XCCW Joined 7a" w:cs="Arial"/>
          <w:b/>
          <w:noProof/>
          <w:sz w:val="26"/>
          <w:szCs w:val="26"/>
          <w:lang w:eastAsia="en-GB"/>
        </w:rPr>
      </w:pPr>
      <w:r w:rsidRPr="00364BEA">
        <w:rPr>
          <w:rFonts w:ascii="XCCW Joined 7a" w:hAnsi="XCCW Joined 7a" w:cs="Arial"/>
          <w:b/>
          <w:noProof/>
          <w:sz w:val="26"/>
          <w:szCs w:val="26"/>
          <w:lang w:eastAsia="en-GB"/>
        </w:rPr>
        <w:t>Please note that late or missing homework will be completed during Thursday lunchtime.</w:t>
      </w:r>
    </w:p>
    <w:p w14:paraId="73467C82" w14:textId="77777777" w:rsidR="000D1E89" w:rsidRPr="00364BEA" w:rsidRDefault="000D1E89" w:rsidP="000D1E89">
      <w:pPr>
        <w:pStyle w:val="NoSpacing"/>
        <w:rPr>
          <w:rFonts w:ascii="XCCW Joined 7a" w:hAnsi="XCCW Joined 7a" w:cs="Arial"/>
          <w:noProof/>
          <w:sz w:val="26"/>
          <w:szCs w:val="26"/>
          <w:lang w:eastAsia="en-GB"/>
        </w:rPr>
      </w:pPr>
    </w:p>
    <w:p w14:paraId="72238973" w14:textId="77777777" w:rsidR="000D1E89" w:rsidRDefault="000D1E89" w:rsidP="000D1E89">
      <w:pPr>
        <w:rPr>
          <w:rFonts w:ascii="XCCW Joined 7a" w:hAnsi="XCCW Joined 7a" w:cs="Arial"/>
          <w:sz w:val="26"/>
          <w:szCs w:val="26"/>
          <w:u w:val="single"/>
        </w:rPr>
      </w:pPr>
      <w:r w:rsidRPr="00364BEA">
        <w:rPr>
          <w:rFonts w:ascii="XCCW Joined 7a" w:hAnsi="XCCW Joined 7a" w:cs="Arial"/>
          <w:b/>
          <w:sz w:val="26"/>
          <w:szCs w:val="26"/>
          <w:highlight w:val="yellow"/>
          <w:u w:val="single"/>
        </w:rPr>
        <w:t>Parent/Carer comments:</w:t>
      </w:r>
    </w:p>
    <w:p w14:paraId="585CF54A" w14:textId="77777777" w:rsidR="000D1E89" w:rsidRDefault="000D1E89" w:rsidP="000D1E89">
      <w:pPr>
        <w:rPr>
          <w:rFonts w:ascii="XCCW Joined 7a" w:hAnsi="XCCW Joined 7a" w:cs="Arial"/>
          <w:sz w:val="26"/>
          <w:szCs w:val="26"/>
        </w:rPr>
      </w:pPr>
    </w:p>
    <w:p w14:paraId="013B031C" w14:textId="77777777" w:rsidR="000D1E89" w:rsidRDefault="000D1E89" w:rsidP="000D1E89">
      <w:pPr>
        <w:tabs>
          <w:tab w:val="left" w:pos="8344"/>
        </w:tabs>
        <w:rPr>
          <w:rFonts w:ascii="XCCW Joined 7a" w:hAnsi="XCCW Joined 7a" w:cs="Arial"/>
          <w:sz w:val="26"/>
          <w:szCs w:val="26"/>
        </w:rPr>
      </w:pPr>
      <w:r>
        <w:rPr>
          <w:rFonts w:ascii="XCCW Joined 7a" w:hAnsi="XCCW Joined 7a" w:cs="Arial"/>
          <w:sz w:val="26"/>
          <w:szCs w:val="26"/>
        </w:rPr>
        <w:tab/>
      </w:r>
    </w:p>
    <w:p w14:paraId="4FF2F9E0" w14:textId="77777777" w:rsidR="000D1E89" w:rsidRDefault="000D1E89" w:rsidP="000D1E89">
      <w:pPr>
        <w:tabs>
          <w:tab w:val="left" w:pos="8344"/>
        </w:tabs>
        <w:rPr>
          <w:rFonts w:ascii="XCCW Joined 7a" w:hAnsi="XCCW Joined 7a" w:cs="Arial"/>
          <w:sz w:val="26"/>
          <w:szCs w:val="26"/>
        </w:rPr>
      </w:pPr>
    </w:p>
    <w:p w14:paraId="5CD21B09" w14:textId="77777777" w:rsidR="000D1E89" w:rsidRDefault="000D1E89" w:rsidP="00364BEA">
      <w:pPr>
        <w:tabs>
          <w:tab w:val="left" w:pos="8344"/>
        </w:tabs>
        <w:rPr>
          <w:rFonts w:ascii="XCCW Joined 7a" w:hAnsi="XCCW Joined 7a" w:cs="Arial"/>
          <w:sz w:val="26"/>
          <w:szCs w:val="26"/>
        </w:rPr>
      </w:pPr>
    </w:p>
    <w:sectPr w:rsidR="000D1E8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0D1E89"/>
    <w:rsid w:val="001143AB"/>
    <w:rsid w:val="00133A29"/>
    <w:rsid w:val="0014711D"/>
    <w:rsid w:val="00154B98"/>
    <w:rsid w:val="00180179"/>
    <w:rsid w:val="001D5EA1"/>
    <w:rsid w:val="001D6408"/>
    <w:rsid w:val="001D78EB"/>
    <w:rsid w:val="001E7D75"/>
    <w:rsid w:val="002006D3"/>
    <w:rsid w:val="00210F81"/>
    <w:rsid w:val="0022732F"/>
    <w:rsid w:val="00232369"/>
    <w:rsid w:val="002F2B2F"/>
    <w:rsid w:val="00302613"/>
    <w:rsid w:val="00322444"/>
    <w:rsid w:val="00350151"/>
    <w:rsid w:val="00364BEA"/>
    <w:rsid w:val="003B3858"/>
    <w:rsid w:val="003C1562"/>
    <w:rsid w:val="00454D93"/>
    <w:rsid w:val="0048458D"/>
    <w:rsid w:val="004B3C76"/>
    <w:rsid w:val="004D0C88"/>
    <w:rsid w:val="004E2034"/>
    <w:rsid w:val="005235A1"/>
    <w:rsid w:val="00542EB6"/>
    <w:rsid w:val="005703DE"/>
    <w:rsid w:val="005A109B"/>
    <w:rsid w:val="0060737F"/>
    <w:rsid w:val="00610F53"/>
    <w:rsid w:val="00615A43"/>
    <w:rsid w:val="00623C1B"/>
    <w:rsid w:val="006301D8"/>
    <w:rsid w:val="006709AA"/>
    <w:rsid w:val="00687603"/>
    <w:rsid w:val="00687A4C"/>
    <w:rsid w:val="006A0385"/>
    <w:rsid w:val="006E09E9"/>
    <w:rsid w:val="006E7C1C"/>
    <w:rsid w:val="006F498D"/>
    <w:rsid w:val="0070249D"/>
    <w:rsid w:val="00716684"/>
    <w:rsid w:val="0074418A"/>
    <w:rsid w:val="00784FA2"/>
    <w:rsid w:val="007A6FF1"/>
    <w:rsid w:val="007B6D2B"/>
    <w:rsid w:val="007C3D46"/>
    <w:rsid w:val="008056CA"/>
    <w:rsid w:val="00822D38"/>
    <w:rsid w:val="00851AF3"/>
    <w:rsid w:val="0088017C"/>
    <w:rsid w:val="00893D27"/>
    <w:rsid w:val="008B128E"/>
    <w:rsid w:val="0091530C"/>
    <w:rsid w:val="00983247"/>
    <w:rsid w:val="009B4FEA"/>
    <w:rsid w:val="009C0F9A"/>
    <w:rsid w:val="009C1691"/>
    <w:rsid w:val="00A50906"/>
    <w:rsid w:val="00A76F98"/>
    <w:rsid w:val="00A93F91"/>
    <w:rsid w:val="00AD37E9"/>
    <w:rsid w:val="00AF3BDD"/>
    <w:rsid w:val="00B07BBE"/>
    <w:rsid w:val="00B52093"/>
    <w:rsid w:val="00B946DB"/>
    <w:rsid w:val="00BC7941"/>
    <w:rsid w:val="00C33593"/>
    <w:rsid w:val="00C52885"/>
    <w:rsid w:val="00C65268"/>
    <w:rsid w:val="00C91ADE"/>
    <w:rsid w:val="00CC1224"/>
    <w:rsid w:val="00D326DD"/>
    <w:rsid w:val="00D333D9"/>
    <w:rsid w:val="00D47ED6"/>
    <w:rsid w:val="00D510AB"/>
    <w:rsid w:val="00D724F6"/>
    <w:rsid w:val="00D90C8D"/>
    <w:rsid w:val="00D91D44"/>
    <w:rsid w:val="00DA3545"/>
    <w:rsid w:val="00DD0270"/>
    <w:rsid w:val="00DF1C2F"/>
    <w:rsid w:val="00E15115"/>
    <w:rsid w:val="00E3073F"/>
    <w:rsid w:val="00E43B7F"/>
    <w:rsid w:val="00E532C3"/>
    <w:rsid w:val="00EA320F"/>
    <w:rsid w:val="00EB19C5"/>
    <w:rsid w:val="00F07E11"/>
    <w:rsid w:val="00F21A19"/>
    <w:rsid w:val="00F26949"/>
    <w:rsid w:val="00F607B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33DA7031</Template>
  <TotalTime>1</TotalTime>
  <Pages>2</Pages>
  <Words>209</Words>
  <Characters>1193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3</cp:revision>
  <cp:lastPrinted>2022-11-24T12:33:00Z</cp:lastPrinted>
  <dcterms:created xsi:type="dcterms:W3CDTF">2022-11-24T12:33:00Z</dcterms:created>
  <dcterms:modified xsi:type="dcterms:W3CDTF">2022-11-24T12:34:00Z</dcterms:modified>
</cp:coreProperties>
</file>