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364BEA" w:rsidRDefault="003B3858" w:rsidP="003B3858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81686B0" w:rsidR="003B3858" w:rsidRPr="00364BEA" w:rsidRDefault="003B3858" w:rsidP="004D0C8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</w:t>
      </w:r>
      <w:r w:rsidR="005235A1" w:rsidRPr="00364BEA">
        <w:rPr>
          <w:rFonts w:ascii="XCCW Joined 7a" w:hAnsi="XCCW Joined 7a" w:cs="Arial"/>
          <w:sz w:val="26"/>
          <w:szCs w:val="26"/>
          <w:u w:val="single"/>
        </w:rPr>
        <w:t>Ending</w:t>
      </w: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: </w:t>
      </w:r>
      <w:r w:rsidR="004A5DF4">
        <w:rPr>
          <w:rFonts w:ascii="XCCW Joined 7a" w:hAnsi="XCCW Joined 7a" w:cs="Arial"/>
          <w:sz w:val="26"/>
          <w:szCs w:val="26"/>
          <w:u w:val="single"/>
        </w:rPr>
        <w:t>16</w:t>
      </w:r>
      <w:r w:rsidRPr="00364BEA">
        <w:rPr>
          <w:rFonts w:ascii="XCCW Joined 7a" w:hAnsi="XCCW Joined 7a" w:cs="Arial"/>
          <w:sz w:val="26"/>
          <w:szCs w:val="26"/>
          <w:u w:val="single"/>
        </w:rPr>
        <w:t>.</w:t>
      </w:r>
      <w:r w:rsidR="00364BEA" w:rsidRPr="00364BEA">
        <w:rPr>
          <w:rFonts w:ascii="XCCW Joined 7a" w:hAnsi="XCCW Joined 7a" w:cs="Arial"/>
          <w:sz w:val="26"/>
          <w:szCs w:val="26"/>
          <w:u w:val="single"/>
        </w:rPr>
        <w:t>1</w:t>
      </w:r>
      <w:r w:rsidR="00A4759B">
        <w:rPr>
          <w:rFonts w:ascii="XCCW Joined 7a" w:hAnsi="XCCW Joined 7a" w:cs="Arial"/>
          <w:sz w:val="26"/>
          <w:szCs w:val="26"/>
          <w:u w:val="single"/>
        </w:rPr>
        <w:t>2</w:t>
      </w:r>
      <w:r w:rsidRPr="00364BEA">
        <w:rPr>
          <w:rFonts w:ascii="XCCW Joined 7a" w:hAnsi="XCCW Joined 7a" w:cs="Arial"/>
          <w:sz w:val="26"/>
          <w:szCs w:val="26"/>
          <w:u w:val="single"/>
        </w:rPr>
        <w:t>.2</w:t>
      </w:r>
      <w:r w:rsidR="00D91D44" w:rsidRPr="00364BEA">
        <w:rPr>
          <w:rFonts w:ascii="XCCW Joined 7a" w:hAnsi="XCCW Joined 7a" w:cs="Arial"/>
          <w:sz w:val="26"/>
          <w:szCs w:val="26"/>
          <w:u w:val="single"/>
        </w:rPr>
        <w:t>2</w:t>
      </w:r>
    </w:p>
    <w:p w14:paraId="0B9AA8A4" w14:textId="5FE5E03F" w:rsidR="00D90C8D" w:rsidRPr="00364BEA" w:rsidRDefault="003B3858" w:rsidP="00D90C8D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="004A5DF4" w:rsidRPr="004A5DF4">
        <w:rPr>
          <w:rFonts w:ascii="XCCW Joined 7a" w:hAnsi="XCCW Joined 7a" w:cs="Arial"/>
          <w:b/>
          <w:color w:val="FF0000"/>
          <w:sz w:val="26"/>
          <w:szCs w:val="26"/>
          <w:highlight w:val="green"/>
          <w:u w:val="single"/>
        </w:rPr>
        <w:t>Tues</w:t>
      </w:r>
      <w:r w:rsidRPr="004A5DF4">
        <w:rPr>
          <w:rFonts w:ascii="XCCW Joined 7a" w:hAnsi="XCCW Joined 7a" w:cs="Arial"/>
          <w:b/>
          <w:color w:val="FF0000"/>
          <w:sz w:val="26"/>
          <w:szCs w:val="26"/>
          <w:highlight w:val="green"/>
          <w:u w:val="single"/>
        </w:rPr>
        <w:t>day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4A5DF4">
        <w:rPr>
          <w:rFonts w:ascii="XCCW Joined 7a" w:hAnsi="XCCW Joined 7a" w:cs="Arial"/>
          <w:b/>
          <w:color w:val="FF0000"/>
          <w:sz w:val="26"/>
          <w:szCs w:val="26"/>
          <w:u w:val="single"/>
        </w:rPr>
        <w:t>20</w:t>
      </w:r>
      <w:r w:rsidR="001143AB">
        <w:rPr>
          <w:rFonts w:ascii="XCCW Joined 7a" w:hAnsi="XCCW Joined 7a" w:cs="Arial"/>
          <w:b/>
          <w:color w:val="FF0000"/>
          <w:sz w:val="26"/>
          <w:szCs w:val="26"/>
          <w:u w:val="single"/>
        </w:rPr>
        <w:t>th</w:t>
      </w:r>
      <w:r w:rsidR="00893D27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 w:rsidR="00A4759B">
        <w:rPr>
          <w:rFonts w:ascii="XCCW Joined 7a" w:hAnsi="XCCW Joined 7a" w:cs="Arial"/>
          <w:b/>
          <w:color w:val="FF0000"/>
          <w:sz w:val="26"/>
          <w:szCs w:val="26"/>
          <w:u w:val="single"/>
        </w:rPr>
        <w:t>Dec</w:t>
      </w:r>
      <w:r w:rsidR="00364BEA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em</w:t>
      </w:r>
      <w:r w:rsidR="007C3D46"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ber</w:t>
      </w:r>
    </w:p>
    <w:p w14:paraId="29E74DDB" w14:textId="30968AA9" w:rsidR="003B3858" w:rsidRPr="00364BEA" w:rsidRDefault="00DA3545" w:rsidP="003B3858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F3C019E">
                <wp:simplePos x="0" y="0"/>
                <wp:positionH relativeFrom="column">
                  <wp:posOffset>2722357</wp:posOffset>
                </wp:positionH>
                <wp:positionV relativeFrom="paragraph">
                  <wp:posOffset>10272</wp:posOffset>
                </wp:positionV>
                <wp:extent cx="3793490" cy="2823882"/>
                <wp:effectExtent l="0" t="0" r="1651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8238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EA5538D" w14:textId="593ADF9A" w:rsidR="001D6408" w:rsidRPr="00364BEA" w:rsidRDefault="001D6408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 w:rsidR="004A5DF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Christmas party day. 2 sensible sized snacks please.</w:t>
                            </w:r>
                            <w:r w:rsidR="000D1E89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AF3BDD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</w:t>
                            </w:r>
                            <w:r w:rsidR="003C1562"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usical instruments please</w:t>
                            </w:r>
                            <w:r w:rsidR="004A5DF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for our performance at the end of the day.</w:t>
                            </w:r>
                          </w:p>
                          <w:p w14:paraId="2C5AEC81" w14:textId="1794BF9A" w:rsidR="00AF3BDD" w:rsidRDefault="004A5DF4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– Hettie and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Tabz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Christmas show and making Christmas cards.</w:t>
                            </w:r>
                          </w:p>
                          <w:p w14:paraId="1F164351" w14:textId="44D68610" w:rsidR="00A4759B" w:rsidRDefault="004A5DF4" w:rsidP="00AF3B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Wednesday – talent show, 2pm finish.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5pt;margin-top:.8pt;width:298.7pt;height:22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EA5538D" w14:textId="593ADF9A" w:rsidR="001D6408" w:rsidRPr="00364BEA" w:rsidRDefault="001D6408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 w:rsidR="004A5DF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Christmas party day. 2 sensible sized snacks please.</w:t>
                      </w:r>
                      <w:r w:rsidR="000D1E89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AF3BDD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</w:t>
                      </w:r>
                      <w:r w:rsidR="003C1562"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usical instruments please</w:t>
                      </w:r>
                      <w:r w:rsidR="004A5DF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for our performance at the end of the day.</w:t>
                      </w:r>
                    </w:p>
                    <w:p w14:paraId="2C5AEC81" w14:textId="1794BF9A" w:rsidR="00AF3BDD" w:rsidRDefault="004A5DF4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– Hettie and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Tabz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Christmas show and making Christmas cards.</w:t>
                      </w:r>
                    </w:p>
                    <w:p w14:paraId="1F164351" w14:textId="44D68610" w:rsidR="00A4759B" w:rsidRDefault="004A5DF4" w:rsidP="00AF3B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Wednesday – talent show, 2pm finish.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86956E" w14:textId="77777777" w:rsidR="00232369" w:rsidRPr="00DA3545" w:rsidRDefault="00232369" w:rsidP="0023236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61F67F7" w14:textId="4E0348DE" w:rsidR="00232369" w:rsidRPr="00364BEA" w:rsidRDefault="004A5DF4" w:rsidP="00232369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What a busy week in Year 5! We did our Christmas performance on Monday, have done 3 beautiful pieces of writing, and have been learning about improper fractions and mixed numbers in maths!</w:t>
                            </w:r>
                          </w:p>
                          <w:p w14:paraId="6DE441C0" w14:textId="77777777" w:rsidR="00232369" w:rsidRPr="00DA3545" w:rsidRDefault="00232369" w:rsidP="00232369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3086956E" w14:textId="77777777" w:rsidR="00232369" w:rsidRPr="00DA3545" w:rsidRDefault="00232369" w:rsidP="0023236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361F67F7" w14:textId="4E0348DE" w:rsidR="00232369" w:rsidRPr="00364BEA" w:rsidRDefault="004A5DF4" w:rsidP="00232369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>What a busy week in Year 5! We did our Christmas performance on Monday, have done 3 beautiful pieces of writing, and have been learning about improper fractions and mixed numbers in maths!</w:t>
                      </w:r>
                    </w:p>
                    <w:p w14:paraId="6DE441C0" w14:textId="77777777" w:rsidR="00232369" w:rsidRPr="00DA3545" w:rsidRDefault="00232369" w:rsidP="00232369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9327E3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5A6E1B49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4D19A7F8" w14:textId="77777777" w:rsidR="003B3858" w:rsidRPr="00364BEA" w:rsidRDefault="003B3858" w:rsidP="003B3858">
      <w:pPr>
        <w:rPr>
          <w:rFonts w:ascii="XCCW Joined 7a" w:hAnsi="XCCW Joined 7a" w:cs="Arial"/>
          <w:sz w:val="26"/>
          <w:szCs w:val="26"/>
        </w:rPr>
      </w:pPr>
    </w:p>
    <w:p w14:paraId="6C4DB6DF" w14:textId="0AF3543C" w:rsidR="003B3858" w:rsidRPr="00364BEA" w:rsidRDefault="003B3858" w:rsidP="003B3858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686D59BD" w14:textId="77777777" w:rsidR="001D78EB" w:rsidRPr="00364BEA" w:rsidRDefault="001D78EB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7C6D8AC9" w14:textId="4B571FD7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3060BFA8" w14:textId="04F6BC3E" w:rsidR="00E43B7F" w:rsidRPr="00364BEA" w:rsidRDefault="00E43B7F" w:rsidP="00E43B7F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It is so important that your child reads frequently throughout the week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 with </w:t>
      </w:r>
      <w:r w:rsidR="00364BEA"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.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Dojos will be given to those children who are reading regularly at home</w:t>
      </w:r>
      <w:r w:rsidR="00364BEA" w:rsidRPr="00364BEA">
        <w:rPr>
          <w:rFonts w:ascii="XCCW Joined 7a" w:hAnsi="XCCW Joined 7a" w:cs="Arial"/>
          <w:noProof/>
          <w:sz w:val="26"/>
          <w:szCs w:val="26"/>
          <w:lang w:eastAsia="en-GB"/>
        </w:rPr>
        <w:t>!</w:t>
      </w:r>
    </w:p>
    <w:p w14:paraId="2BCE8A3E" w14:textId="4CD146EE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D9A2E29" w14:textId="6173750C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38F63744" w14:textId="77777777" w:rsidR="006E7C1C" w:rsidRPr="00364BEA" w:rsidRDefault="006E7C1C" w:rsidP="006E7C1C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364BEA" w:rsidRDefault="003B3858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0D85D36A" w14:textId="576CF73C" w:rsidR="00D90C8D" w:rsidRPr="00364BEA" w:rsidRDefault="004A5DF4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DT</w:t>
      </w:r>
      <w:r w:rsidR="003B3858"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:</w:t>
      </w:r>
      <w:r w:rsidR="00687A4C"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0B5205E4" w14:textId="248EBFEE" w:rsidR="005703DE" w:rsidRPr="00364BEA" w:rsidRDefault="00FF1A38" w:rsidP="005703DE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4A5DF4">
        <w:rPr>
          <w:rFonts w:ascii="XCCW Joined 7a" w:hAnsi="XCCW Joined 7a" w:cs="Arial"/>
          <w:noProof/>
          <w:sz w:val="26"/>
          <w:szCs w:val="26"/>
          <w:lang w:eastAsia="en-GB"/>
        </w:rPr>
        <w:t>Design a Christmas card for Tuesday afternoon when we will be making movable Christmas cards!</w:t>
      </w:r>
      <w:r w:rsidR="00A4759B">
        <w:rPr>
          <w:rFonts w:ascii="XCCW Joined 7a" w:hAnsi="XCCW Joined 7a" w:cs="Arial"/>
          <w:noProof/>
          <w:sz w:val="26"/>
          <w:szCs w:val="26"/>
          <w:lang w:eastAsia="en-GB"/>
        </w:rPr>
        <w:t xml:space="preserve"> There are some </w:t>
      </w:r>
      <w:r w:rsidR="00A4759B" w:rsidRPr="00A4759B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links</w:t>
      </w:r>
      <w:r w:rsidR="004A5DF4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 xml:space="preserve"> and ideas</w:t>
      </w:r>
      <w:r w:rsidR="00A4759B" w:rsidRPr="00A4759B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 xml:space="preserve"> saved on the school website</w:t>
      </w:r>
      <w:r w:rsidR="00A4759B" w:rsidRPr="00A4759B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="00A4759B">
        <w:rPr>
          <w:rFonts w:ascii="XCCW Joined 7a" w:hAnsi="XCCW Joined 7a" w:cs="Arial"/>
          <w:noProof/>
          <w:sz w:val="26"/>
          <w:szCs w:val="26"/>
          <w:lang w:eastAsia="en-GB"/>
        </w:rPr>
        <w:t>to get you started!</w:t>
      </w:r>
    </w:p>
    <w:p w14:paraId="39AE1203" w14:textId="0568CD5E" w:rsidR="00EB19C5" w:rsidRPr="00364BEA" w:rsidRDefault="00EB19C5" w:rsidP="003B3858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41F76B0D" w14:textId="77777777" w:rsidR="003B3858" w:rsidRPr="00364BEA" w:rsidRDefault="003B3858" w:rsidP="003B3858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1B5FD7DE" w14:textId="58C80F30" w:rsidR="00364BEA" w:rsidRDefault="003B3858" w:rsidP="003B3858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</w:t>
      </w:r>
      <w:r w:rsidR="00180179"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s:</w:t>
      </w:r>
    </w:p>
    <w:p w14:paraId="0DFB8B9E" w14:textId="0627E473" w:rsidR="00364BEA" w:rsidRDefault="00364BEA" w:rsidP="00364BEA">
      <w:pPr>
        <w:rPr>
          <w:rFonts w:ascii="XCCW Joined 7a" w:hAnsi="XCCW Joined 7a" w:cs="Arial"/>
          <w:sz w:val="26"/>
          <w:szCs w:val="26"/>
        </w:rPr>
      </w:pPr>
    </w:p>
    <w:p w14:paraId="4373BE28" w14:textId="6AAAB757" w:rsidR="003B3858" w:rsidRDefault="00364BEA" w:rsidP="00364BEA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2CDF1079" w14:textId="1365C848" w:rsidR="00A4759B" w:rsidRDefault="00A4759B" w:rsidP="000D1E89">
      <w:pPr>
        <w:rPr>
          <w:rFonts w:ascii="XCCW Joined 7a" w:hAnsi="XCCW Joined 7a" w:cs="Arial"/>
          <w:sz w:val="16"/>
          <w:szCs w:val="20"/>
          <w:u w:val="single"/>
        </w:rPr>
      </w:pPr>
    </w:p>
    <w:p w14:paraId="42C13C30" w14:textId="0A2EC29A" w:rsidR="004A5DF4" w:rsidRDefault="004A5DF4" w:rsidP="000D1E89">
      <w:pPr>
        <w:rPr>
          <w:rFonts w:ascii="XCCW Joined 7a" w:hAnsi="XCCW Joined 7a" w:cs="Arial"/>
          <w:sz w:val="16"/>
          <w:szCs w:val="20"/>
          <w:u w:val="single"/>
        </w:rPr>
      </w:pPr>
    </w:p>
    <w:p w14:paraId="3EEC3429" w14:textId="05F6552B" w:rsidR="004A5DF4" w:rsidRDefault="004A5DF4" w:rsidP="000D1E89">
      <w:pPr>
        <w:rPr>
          <w:rFonts w:ascii="XCCW Joined 7a" w:hAnsi="XCCW Joined 7a" w:cs="Arial"/>
          <w:sz w:val="16"/>
          <w:szCs w:val="20"/>
          <w:u w:val="single"/>
        </w:rPr>
      </w:pPr>
    </w:p>
    <w:p w14:paraId="562DF6CF" w14:textId="3C625923" w:rsidR="004A5DF4" w:rsidRDefault="004A5DF4" w:rsidP="000D1E89">
      <w:pPr>
        <w:rPr>
          <w:rFonts w:ascii="XCCW Joined 7a" w:hAnsi="XCCW Joined 7a" w:cs="Arial"/>
          <w:sz w:val="16"/>
          <w:szCs w:val="20"/>
          <w:u w:val="single"/>
        </w:rPr>
      </w:pPr>
    </w:p>
    <w:p w14:paraId="55E8A1C5" w14:textId="77777777" w:rsidR="004A5DF4" w:rsidRPr="00364BEA" w:rsidRDefault="004A5DF4" w:rsidP="004A5DF4">
      <w:pPr>
        <w:rPr>
          <w:rFonts w:ascii="XCCW Joined 7a" w:hAnsi="XCCW Joined 7a" w:cs="Arial"/>
          <w:sz w:val="16"/>
          <w:szCs w:val="20"/>
          <w:u w:val="single"/>
        </w:rPr>
      </w:pPr>
      <w:r w:rsidRPr="00364BEA">
        <w:rPr>
          <w:rFonts w:ascii="XCCW Joined 7a" w:hAnsi="XCCW Joined 7a" w:cs="Arial"/>
          <w:noProof/>
          <w:sz w:val="16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64DB69" wp14:editId="3142285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4D0C6" id="Rectangle 12" o:spid="_x0000_s1026" style="position:absolute;margin-left:-15.45pt;margin-top:24.75pt;width:535.1pt;height:770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PzB24qWAgAAdw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5892F102" w14:textId="77777777" w:rsidR="004A5DF4" w:rsidRPr="00364BEA" w:rsidRDefault="004A5DF4" w:rsidP="004A5DF4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Week Ending: </w:t>
      </w:r>
      <w:r>
        <w:rPr>
          <w:rFonts w:ascii="XCCW Joined 7a" w:hAnsi="XCCW Joined 7a" w:cs="Arial"/>
          <w:sz w:val="26"/>
          <w:szCs w:val="26"/>
          <w:u w:val="single"/>
        </w:rPr>
        <w:t>16</w:t>
      </w:r>
      <w:r w:rsidRPr="00364BEA">
        <w:rPr>
          <w:rFonts w:ascii="XCCW Joined 7a" w:hAnsi="XCCW Joined 7a" w:cs="Arial"/>
          <w:sz w:val="26"/>
          <w:szCs w:val="26"/>
          <w:u w:val="single"/>
        </w:rPr>
        <w:t>.1</w:t>
      </w:r>
      <w:r>
        <w:rPr>
          <w:rFonts w:ascii="XCCW Joined 7a" w:hAnsi="XCCW Joined 7a" w:cs="Arial"/>
          <w:sz w:val="26"/>
          <w:szCs w:val="26"/>
          <w:u w:val="single"/>
        </w:rPr>
        <w:t>2</w:t>
      </w:r>
      <w:r w:rsidRPr="00364BEA">
        <w:rPr>
          <w:rFonts w:ascii="XCCW Joined 7a" w:hAnsi="XCCW Joined 7a" w:cs="Arial"/>
          <w:sz w:val="26"/>
          <w:szCs w:val="26"/>
          <w:u w:val="single"/>
        </w:rPr>
        <w:t>.22</w:t>
      </w:r>
    </w:p>
    <w:p w14:paraId="1834CFE4" w14:textId="56A3AB0C" w:rsidR="004A5DF4" w:rsidRPr="00364BEA" w:rsidRDefault="004A5DF4" w:rsidP="004A5DF4">
      <w:pPr>
        <w:jc w:val="center"/>
        <w:rPr>
          <w:rFonts w:ascii="XCCW Joined 7a" w:hAnsi="XCCW Joined 7a" w:cs="Arial"/>
          <w:b/>
          <w:sz w:val="26"/>
          <w:szCs w:val="26"/>
          <w:u w:val="single"/>
        </w:rPr>
      </w:pPr>
      <w:r w:rsidRPr="00364BEA">
        <w:rPr>
          <w:rFonts w:ascii="XCCW Joined 7a" w:hAnsi="XCCW Joined 7a" w:cs="Arial"/>
          <w:sz w:val="26"/>
          <w:szCs w:val="26"/>
          <w:u w:val="single"/>
        </w:rPr>
        <w:t xml:space="preserve">Homework due: </w:t>
      </w:r>
      <w:r w:rsidRPr="004A5DF4">
        <w:rPr>
          <w:rFonts w:ascii="XCCW Joined 7a" w:hAnsi="XCCW Joined 7a" w:cs="Arial"/>
          <w:b/>
          <w:color w:val="FF0000"/>
          <w:sz w:val="26"/>
          <w:szCs w:val="26"/>
          <w:highlight w:val="green"/>
          <w:u w:val="single"/>
        </w:rPr>
        <w:t>Tuesday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>
        <w:rPr>
          <w:rFonts w:ascii="XCCW Joined 7a" w:hAnsi="XCCW Joined 7a" w:cs="Arial"/>
          <w:b/>
          <w:color w:val="FF0000"/>
          <w:sz w:val="26"/>
          <w:szCs w:val="26"/>
          <w:u w:val="single"/>
        </w:rPr>
        <w:t>20th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 xml:space="preserve"> </w:t>
      </w:r>
      <w:r>
        <w:rPr>
          <w:rFonts w:ascii="XCCW Joined 7a" w:hAnsi="XCCW Joined 7a" w:cs="Arial"/>
          <w:b/>
          <w:color w:val="FF0000"/>
          <w:sz w:val="26"/>
          <w:szCs w:val="26"/>
          <w:u w:val="single"/>
        </w:rPr>
        <w:t>Dec</w:t>
      </w:r>
      <w:r w:rsidRPr="00364BEA">
        <w:rPr>
          <w:rFonts w:ascii="XCCW Joined 7a" w:hAnsi="XCCW Joined 7a" w:cs="Arial"/>
          <w:b/>
          <w:color w:val="FF0000"/>
          <w:sz w:val="26"/>
          <w:szCs w:val="26"/>
          <w:u w:val="single"/>
        </w:rPr>
        <w:t>ember</w:t>
      </w:r>
    </w:p>
    <w:p w14:paraId="3D182277" w14:textId="77777777" w:rsidR="004A5DF4" w:rsidRPr="00364BEA" w:rsidRDefault="004A5DF4" w:rsidP="004A5DF4">
      <w:pPr>
        <w:jc w:val="center"/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130366" wp14:editId="14268108">
                <wp:simplePos x="0" y="0"/>
                <wp:positionH relativeFrom="column">
                  <wp:posOffset>2722357</wp:posOffset>
                </wp:positionH>
                <wp:positionV relativeFrom="paragraph">
                  <wp:posOffset>10272</wp:posOffset>
                </wp:positionV>
                <wp:extent cx="3793490" cy="2864224"/>
                <wp:effectExtent l="0" t="0" r="1651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864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50B87" w14:textId="77777777" w:rsidR="004A5DF4" w:rsidRPr="00DA3545" w:rsidRDefault="004A5DF4" w:rsidP="004A5DF4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178353A" w14:textId="77777777" w:rsidR="004A5DF4" w:rsidRPr="00364BEA" w:rsidRDefault="004A5DF4" w:rsidP="004A5D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Christmas party day. 2 sensible sized snacks please. M</w:t>
                            </w:r>
                            <w:r w:rsidRPr="00364BE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usical instruments please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for our performance at the end of the day.</w:t>
                            </w:r>
                          </w:p>
                          <w:p w14:paraId="3B9EBD39" w14:textId="77777777" w:rsidR="004A5DF4" w:rsidRDefault="004A5DF4" w:rsidP="004A5D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– Hettie and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Tabz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Christmas show and making Christmas cards.</w:t>
                            </w:r>
                          </w:p>
                          <w:p w14:paraId="53CE14AA" w14:textId="77777777" w:rsidR="004A5DF4" w:rsidRDefault="004A5DF4" w:rsidP="004A5D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142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Wednesday – talent show, 2pm finish. </w:t>
                            </w:r>
                          </w:p>
                          <w:p w14:paraId="23FB993F" w14:textId="77777777" w:rsidR="004A5DF4" w:rsidRPr="00DA3545" w:rsidRDefault="004A5DF4" w:rsidP="004A5DF4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C9A9824" w14:textId="77777777" w:rsidR="004A5DF4" w:rsidRPr="00DA3545" w:rsidRDefault="004A5DF4" w:rsidP="004A5DF4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30366" id="Text Box 14" o:spid="_x0000_s1028" type="#_x0000_t202" style="position:absolute;left:0;text-align:left;margin-left:214.35pt;margin-top:.8pt;width:298.7pt;height:225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" fillcolor="white [3201]" strokeweight=".5pt">
                <v:textbox>
                  <w:txbxContent>
                    <w:p w14:paraId="6A650B87" w14:textId="77777777" w:rsidR="004A5DF4" w:rsidRPr="00DA3545" w:rsidRDefault="004A5DF4" w:rsidP="004A5DF4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178353A" w14:textId="77777777" w:rsidR="004A5DF4" w:rsidRPr="00364BEA" w:rsidRDefault="004A5DF4" w:rsidP="004A5D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Christmas party day. 2 sensible sized snacks please. M</w:t>
                      </w:r>
                      <w:r w:rsidRPr="00364BE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usical instruments please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for our performance at the end of the day.</w:t>
                      </w:r>
                    </w:p>
                    <w:p w14:paraId="3B9EBD39" w14:textId="77777777" w:rsidR="004A5DF4" w:rsidRDefault="004A5DF4" w:rsidP="004A5D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– Hettie and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Tabz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Christmas show and making Christmas cards.</w:t>
                      </w:r>
                    </w:p>
                    <w:p w14:paraId="53CE14AA" w14:textId="77777777" w:rsidR="004A5DF4" w:rsidRDefault="004A5DF4" w:rsidP="004A5D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142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Wednesday – talent show, 2pm finish. </w:t>
                      </w:r>
                    </w:p>
                    <w:p w14:paraId="23FB993F" w14:textId="77777777" w:rsidR="004A5DF4" w:rsidRPr="00DA3545" w:rsidRDefault="004A5DF4" w:rsidP="004A5DF4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C9A9824" w14:textId="77777777" w:rsidR="004A5DF4" w:rsidRPr="00DA3545" w:rsidRDefault="004A5DF4" w:rsidP="004A5DF4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64BEA"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7AEDA5" wp14:editId="5BFBC009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CB9364" w14:textId="77777777" w:rsidR="004A5DF4" w:rsidRPr="00DA3545" w:rsidRDefault="004A5DF4" w:rsidP="004A5DF4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9E235E6" w14:textId="77777777" w:rsidR="004A5DF4" w:rsidRPr="00364BEA" w:rsidRDefault="004A5DF4" w:rsidP="004A5DF4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What a busy week in Year 5! We did our Christmas performance on Monday, have done 3 beautiful pieces of writing, and have been learning about improper fractions and mixed numbers in maths!</w:t>
                            </w:r>
                          </w:p>
                          <w:p w14:paraId="263A98D7" w14:textId="77777777" w:rsidR="004A5DF4" w:rsidRPr="00DA3545" w:rsidRDefault="004A5DF4" w:rsidP="004A5DF4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106333E" w14:textId="77777777" w:rsidR="004A5DF4" w:rsidRPr="00DA3545" w:rsidRDefault="004A5DF4" w:rsidP="004A5DF4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AEDA5" id="Text Box 15" o:spid="_x0000_s1029" type="#_x0000_t202" style="position:absolute;left:0;text-align:left;margin-left:-13.2pt;margin-top:7.1pt;width:225pt;height:1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" fillcolor="white [3201]" strokeweight=".5pt">
                <v:textbox>
                  <w:txbxContent>
                    <w:p w14:paraId="31CB9364" w14:textId="77777777" w:rsidR="004A5DF4" w:rsidRPr="00DA3545" w:rsidRDefault="004A5DF4" w:rsidP="004A5DF4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69E235E6" w14:textId="77777777" w:rsidR="004A5DF4" w:rsidRPr="00364BEA" w:rsidRDefault="004A5DF4" w:rsidP="004A5DF4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Cs w:val="20"/>
                        </w:rPr>
                        <w:t>What a busy week in Year 5! We did our Christmas performance on Monday, have done 3 beautiful pieces of writing, and have been learning about improper fractions and mixed numbers in maths!</w:t>
                      </w:r>
                    </w:p>
                    <w:p w14:paraId="263A98D7" w14:textId="77777777" w:rsidR="004A5DF4" w:rsidRPr="00DA3545" w:rsidRDefault="004A5DF4" w:rsidP="004A5DF4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3106333E" w14:textId="77777777" w:rsidR="004A5DF4" w:rsidRPr="00DA3545" w:rsidRDefault="004A5DF4" w:rsidP="004A5DF4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EEF164" w14:textId="77777777" w:rsidR="004A5DF4" w:rsidRPr="00364BEA" w:rsidRDefault="004A5DF4" w:rsidP="004A5DF4">
      <w:pPr>
        <w:rPr>
          <w:rFonts w:ascii="XCCW Joined 7a" w:hAnsi="XCCW Joined 7a" w:cs="Arial"/>
          <w:sz w:val="26"/>
          <w:szCs w:val="26"/>
        </w:rPr>
      </w:pPr>
    </w:p>
    <w:p w14:paraId="26AF7214" w14:textId="77777777" w:rsidR="004A5DF4" w:rsidRPr="00364BEA" w:rsidRDefault="004A5DF4" w:rsidP="004A5DF4">
      <w:pPr>
        <w:rPr>
          <w:rFonts w:ascii="XCCW Joined 7a" w:hAnsi="XCCW Joined 7a" w:cs="Arial"/>
          <w:sz w:val="26"/>
          <w:szCs w:val="26"/>
        </w:rPr>
      </w:pPr>
    </w:p>
    <w:p w14:paraId="33B8408F" w14:textId="77777777" w:rsidR="004A5DF4" w:rsidRPr="00364BEA" w:rsidRDefault="004A5DF4" w:rsidP="004A5DF4">
      <w:pPr>
        <w:rPr>
          <w:rFonts w:ascii="XCCW Joined 7a" w:hAnsi="XCCW Joined 7a" w:cs="Arial"/>
          <w:sz w:val="26"/>
          <w:szCs w:val="26"/>
        </w:rPr>
      </w:pPr>
      <w:bookmarkStart w:id="0" w:name="_GoBack"/>
      <w:bookmarkEnd w:id="0"/>
    </w:p>
    <w:p w14:paraId="3E9178E1" w14:textId="77777777" w:rsidR="004A5DF4" w:rsidRPr="00364BEA" w:rsidRDefault="004A5DF4" w:rsidP="004A5DF4">
      <w:pPr>
        <w:rPr>
          <w:rFonts w:ascii="XCCW Joined 7a" w:hAnsi="XCCW Joined 7a" w:cs="Arial"/>
          <w:sz w:val="26"/>
          <w:szCs w:val="26"/>
        </w:rPr>
      </w:pPr>
    </w:p>
    <w:p w14:paraId="6DD71BCA" w14:textId="77777777" w:rsidR="004A5DF4" w:rsidRPr="00364BEA" w:rsidRDefault="004A5DF4" w:rsidP="004A5DF4">
      <w:pPr>
        <w:pStyle w:val="NoSpacing"/>
        <w:rPr>
          <w:rFonts w:ascii="XCCW Joined 7a" w:hAnsi="XCCW Joined 7a" w:cs="Arial"/>
          <w:sz w:val="26"/>
          <w:szCs w:val="26"/>
        </w:rPr>
      </w:pPr>
      <w:r w:rsidRPr="00364BEA">
        <w:rPr>
          <w:rFonts w:ascii="XCCW Joined 7a" w:hAnsi="XCCW Joined 7a" w:cs="Arial"/>
          <w:b/>
          <w:sz w:val="26"/>
          <w:szCs w:val="26"/>
        </w:rPr>
        <w:t>At Home…</w:t>
      </w:r>
      <w:r w:rsidRPr="00364BEA">
        <w:rPr>
          <w:rFonts w:ascii="XCCW Joined 7a" w:hAnsi="XCCW Joined 7a" w:cs="Arial"/>
          <w:sz w:val="26"/>
          <w:szCs w:val="26"/>
        </w:rPr>
        <w:t xml:space="preserve"> </w:t>
      </w:r>
    </w:p>
    <w:p w14:paraId="7051FC3B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14465A59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Reading:</w:t>
      </w:r>
    </w:p>
    <w:p w14:paraId="6A04C5FF" w14:textId="77777777" w:rsidR="004A5DF4" w:rsidRPr="00364BEA" w:rsidRDefault="004A5DF4" w:rsidP="004A5DF4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4030517" wp14:editId="62E72BCE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4E257" id="Rectangle 16" o:spid="_x0000_s1026" style="position:absolute;margin-left:473.8pt;margin-top:5.4pt;width:26.5pt;height:23.8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nKn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rsJyp5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It is so important that your child reads frequently throughout the week with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reading records updated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>. Dojos will be given to those children who are reading regularly at home!</w:t>
      </w:r>
    </w:p>
    <w:p w14:paraId="542CB448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520D1688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Spellings:</w:t>
      </w:r>
    </w:p>
    <w:p w14:paraId="5B263A38" w14:textId="77777777" w:rsidR="004A5DF4" w:rsidRPr="00364BEA" w:rsidRDefault="004A5DF4" w:rsidP="004A5DF4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885F9E" wp14:editId="5FC90BC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AA51B5" id="Rectangle 17" o:spid="_x0000_s1026" style="position:absolute;margin-left:475.25pt;margin-top:5.9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OntDEmdAgAAjw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Please refer to the </w:t>
      </w:r>
      <w:r w:rsidRPr="00364BEA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half termly overview</w:t>
      </w:r>
      <w:r w:rsidRPr="00364BEA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w:t xml:space="preserve">for weekly spelling lists. This can also be found on the Year 5 class page on the school website. </w:t>
      </w:r>
    </w:p>
    <w:p w14:paraId="649455E0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u w:val="single"/>
          <w:lang w:eastAsia="en-GB"/>
        </w:rPr>
      </w:pPr>
    </w:p>
    <w:p w14:paraId="29AF62EB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DT</w:t>
      </w: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  <w:t>:</w:t>
      </w:r>
      <w:r w:rsidRPr="00364BEA">
        <w:rPr>
          <w:rFonts w:ascii="XCCW Joined 7a" w:hAnsi="XCCW Joined 7a" w:cs="Arial"/>
          <w:b/>
          <w:noProof/>
          <w:sz w:val="26"/>
          <w:szCs w:val="26"/>
          <w:highlight w:val="yellow"/>
          <w:lang w:eastAsia="en-GB"/>
        </w:rPr>
        <w:t xml:space="preserve"> </w:t>
      </w:r>
    </w:p>
    <w:p w14:paraId="4872A477" w14:textId="77777777" w:rsidR="004A5DF4" w:rsidRPr="00364BEA" w:rsidRDefault="004A5DF4" w:rsidP="004A5DF4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  <w:r w:rsidRPr="00364BEA">
        <w:rPr>
          <w:rFonts w:ascii="XCCW Joined 7a" w:hAnsi="XCCW Joined 7a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ED6F51E" wp14:editId="57864F79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84E04C" id="Rectangle 18" o:spid="_x0000_s1026" style="position:absolute;margin-left:476.4pt;margin-top:1.6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6"/>
          <w:szCs w:val="26"/>
          <w:lang w:eastAsia="en-GB"/>
        </w:rPr>
        <w:t xml:space="preserve">Design a Christmas card for Tuesday afternoon when we will be making movable Christmas cards! There are some </w:t>
      </w:r>
      <w:r w:rsidRPr="00A4759B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>links</w:t>
      </w:r>
      <w:r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 xml:space="preserve"> and ideas</w:t>
      </w:r>
      <w:r w:rsidRPr="00A4759B">
        <w:rPr>
          <w:rFonts w:ascii="XCCW Joined 7a" w:hAnsi="XCCW Joined 7a" w:cs="Arial"/>
          <w:b/>
          <w:noProof/>
          <w:color w:val="FF0000"/>
          <w:sz w:val="26"/>
          <w:szCs w:val="26"/>
          <w:u w:val="single"/>
          <w:lang w:eastAsia="en-GB"/>
        </w:rPr>
        <w:t xml:space="preserve"> saved on the school website</w:t>
      </w:r>
      <w:r w:rsidRPr="00A4759B">
        <w:rPr>
          <w:rFonts w:ascii="XCCW Joined 7a" w:hAnsi="XCCW Joined 7a" w:cs="Arial"/>
          <w:noProof/>
          <w:color w:val="FF0000"/>
          <w:sz w:val="26"/>
          <w:szCs w:val="26"/>
          <w:lang w:eastAsia="en-GB"/>
        </w:rPr>
        <w:t xml:space="preserve"> </w:t>
      </w:r>
      <w:r>
        <w:rPr>
          <w:rFonts w:ascii="XCCW Joined 7a" w:hAnsi="XCCW Joined 7a" w:cs="Arial"/>
          <w:noProof/>
          <w:sz w:val="26"/>
          <w:szCs w:val="26"/>
          <w:lang w:eastAsia="en-GB"/>
        </w:rPr>
        <w:t>to get you started!</w:t>
      </w:r>
    </w:p>
    <w:p w14:paraId="711C53ED" w14:textId="77777777" w:rsidR="004A5DF4" w:rsidRPr="00364BEA" w:rsidRDefault="004A5DF4" w:rsidP="004A5DF4">
      <w:pPr>
        <w:pStyle w:val="NoSpacing"/>
        <w:rPr>
          <w:rFonts w:ascii="XCCW Joined 7a" w:hAnsi="XCCW Joined 7a" w:cs="Arial"/>
          <w:b/>
          <w:noProof/>
          <w:sz w:val="26"/>
          <w:szCs w:val="26"/>
          <w:highlight w:val="yellow"/>
          <w:u w:val="single"/>
          <w:lang w:eastAsia="en-GB"/>
        </w:rPr>
      </w:pPr>
    </w:p>
    <w:p w14:paraId="66CC9E1C" w14:textId="77777777" w:rsidR="004A5DF4" w:rsidRPr="00364BEA" w:rsidRDefault="004A5DF4" w:rsidP="004A5DF4">
      <w:pPr>
        <w:pStyle w:val="NoSpacing"/>
        <w:rPr>
          <w:rFonts w:ascii="XCCW Joined 7a" w:hAnsi="XCCW Joined 7a" w:cs="Arial"/>
          <w:noProof/>
          <w:sz w:val="26"/>
          <w:szCs w:val="26"/>
          <w:lang w:eastAsia="en-GB"/>
        </w:rPr>
      </w:pPr>
    </w:p>
    <w:p w14:paraId="52DA917B" w14:textId="77777777" w:rsidR="004A5DF4" w:rsidRDefault="004A5DF4" w:rsidP="004A5DF4">
      <w:pPr>
        <w:rPr>
          <w:rFonts w:ascii="XCCW Joined 7a" w:hAnsi="XCCW Joined 7a" w:cs="Arial"/>
          <w:sz w:val="26"/>
          <w:szCs w:val="26"/>
          <w:u w:val="single"/>
        </w:rPr>
      </w:pPr>
      <w:r w:rsidRPr="00364BEA">
        <w:rPr>
          <w:rFonts w:ascii="XCCW Joined 7a" w:hAnsi="XCCW Joined 7a" w:cs="Arial"/>
          <w:b/>
          <w:sz w:val="26"/>
          <w:szCs w:val="26"/>
          <w:highlight w:val="yellow"/>
          <w:u w:val="single"/>
        </w:rPr>
        <w:t>Parent/Carer comments:</w:t>
      </w:r>
    </w:p>
    <w:p w14:paraId="260BF872" w14:textId="77777777" w:rsidR="004A5DF4" w:rsidRDefault="004A5DF4" w:rsidP="004A5DF4">
      <w:pPr>
        <w:rPr>
          <w:rFonts w:ascii="XCCW Joined 7a" w:hAnsi="XCCW Joined 7a" w:cs="Arial"/>
          <w:sz w:val="26"/>
          <w:szCs w:val="26"/>
        </w:rPr>
      </w:pPr>
    </w:p>
    <w:p w14:paraId="3447024F" w14:textId="77777777" w:rsidR="004A5DF4" w:rsidRDefault="004A5DF4" w:rsidP="004A5DF4">
      <w:pPr>
        <w:tabs>
          <w:tab w:val="left" w:pos="8344"/>
        </w:tabs>
        <w:rPr>
          <w:rFonts w:ascii="XCCW Joined 7a" w:hAnsi="XCCW Joined 7a" w:cs="Arial"/>
          <w:sz w:val="26"/>
          <w:szCs w:val="26"/>
        </w:rPr>
      </w:pPr>
      <w:r>
        <w:rPr>
          <w:rFonts w:ascii="XCCW Joined 7a" w:hAnsi="XCCW Joined 7a" w:cs="Arial"/>
          <w:sz w:val="26"/>
          <w:szCs w:val="26"/>
        </w:rPr>
        <w:tab/>
      </w:r>
    </w:p>
    <w:p w14:paraId="233062D3" w14:textId="77777777" w:rsidR="004A5DF4" w:rsidRDefault="004A5DF4" w:rsidP="004A5DF4">
      <w:pPr>
        <w:rPr>
          <w:rFonts w:ascii="XCCW Joined 7a" w:hAnsi="XCCW Joined 7a" w:cs="Arial"/>
          <w:sz w:val="16"/>
          <w:szCs w:val="20"/>
          <w:u w:val="single"/>
        </w:rPr>
      </w:pPr>
    </w:p>
    <w:p w14:paraId="124BEF21" w14:textId="77777777" w:rsidR="004A5DF4" w:rsidRDefault="004A5DF4" w:rsidP="004A5DF4">
      <w:pPr>
        <w:rPr>
          <w:rFonts w:ascii="XCCW Joined 7a" w:hAnsi="XCCW Joined 7a" w:cs="Arial"/>
          <w:sz w:val="16"/>
          <w:szCs w:val="20"/>
          <w:u w:val="single"/>
        </w:rPr>
      </w:pPr>
    </w:p>
    <w:p w14:paraId="06217A7E" w14:textId="77777777" w:rsidR="004A5DF4" w:rsidRDefault="004A5DF4" w:rsidP="004A5DF4">
      <w:pPr>
        <w:rPr>
          <w:rFonts w:ascii="XCCW Joined 7a" w:hAnsi="XCCW Joined 7a" w:cs="Arial"/>
          <w:sz w:val="16"/>
          <w:szCs w:val="20"/>
          <w:u w:val="single"/>
        </w:rPr>
      </w:pPr>
    </w:p>
    <w:p w14:paraId="240269CF" w14:textId="77777777" w:rsidR="004A5DF4" w:rsidRDefault="004A5DF4" w:rsidP="000D1E89">
      <w:pPr>
        <w:rPr>
          <w:rFonts w:ascii="XCCW Joined 7a" w:hAnsi="XCCW Joined 7a" w:cs="Arial"/>
          <w:sz w:val="16"/>
          <w:szCs w:val="20"/>
          <w:u w:val="single"/>
        </w:rPr>
      </w:pPr>
    </w:p>
    <w:sectPr w:rsidR="004A5DF4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0D1E89"/>
    <w:rsid w:val="001143AB"/>
    <w:rsid w:val="00133A29"/>
    <w:rsid w:val="0014711D"/>
    <w:rsid w:val="00154B98"/>
    <w:rsid w:val="00180179"/>
    <w:rsid w:val="001D5EA1"/>
    <w:rsid w:val="001D6408"/>
    <w:rsid w:val="001D78EB"/>
    <w:rsid w:val="001E7D75"/>
    <w:rsid w:val="002006D3"/>
    <w:rsid w:val="00210F81"/>
    <w:rsid w:val="0022732F"/>
    <w:rsid w:val="00232369"/>
    <w:rsid w:val="002F2B2F"/>
    <w:rsid w:val="00302613"/>
    <w:rsid w:val="00322444"/>
    <w:rsid w:val="00350151"/>
    <w:rsid w:val="00364BEA"/>
    <w:rsid w:val="003B3858"/>
    <w:rsid w:val="003C1562"/>
    <w:rsid w:val="00454D93"/>
    <w:rsid w:val="0048458D"/>
    <w:rsid w:val="004A5DF4"/>
    <w:rsid w:val="004B3C76"/>
    <w:rsid w:val="004D0C88"/>
    <w:rsid w:val="004E2034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6F498D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4759B"/>
    <w:rsid w:val="00A50906"/>
    <w:rsid w:val="00A76F98"/>
    <w:rsid w:val="00A93F91"/>
    <w:rsid w:val="00AD37E9"/>
    <w:rsid w:val="00AF3BDD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26DD"/>
    <w:rsid w:val="00D333D9"/>
    <w:rsid w:val="00D47ED6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532C3"/>
    <w:rsid w:val="00EA320F"/>
    <w:rsid w:val="00EB19C5"/>
    <w:rsid w:val="00F07E11"/>
    <w:rsid w:val="00F21A19"/>
    <w:rsid w:val="00F26949"/>
    <w:rsid w:val="00F607B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E286473E</Template>
  <TotalTime>0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2022-11-24T12:33:00Z</cp:lastPrinted>
  <dcterms:created xsi:type="dcterms:W3CDTF">2022-12-16T11:42:00Z</dcterms:created>
  <dcterms:modified xsi:type="dcterms:W3CDTF">2022-12-16T11:42:00Z</dcterms:modified>
</cp:coreProperties>
</file>